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42D2" w14:textId="77777777" w:rsidR="00685227" w:rsidRDefault="00685227" w:rsidP="00685227">
      <w:pPr>
        <w:spacing w:line="360" w:lineRule="auto"/>
        <w:rPr>
          <w:b/>
          <w:bCs/>
          <w:sz w:val="24"/>
          <w:szCs w:val="24"/>
        </w:rPr>
      </w:pPr>
    </w:p>
    <w:p w14:paraId="37246D4C" w14:textId="77777777" w:rsidR="00685227" w:rsidRDefault="00685227" w:rsidP="00685227">
      <w:pPr>
        <w:spacing w:line="360" w:lineRule="auto"/>
        <w:rPr>
          <w:b/>
          <w:bCs/>
          <w:sz w:val="24"/>
          <w:szCs w:val="24"/>
        </w:rPr>
      </w:pPr>
    </w:p>
    <w:p w14:paraId="32680D6C" w14:textId="1CA6695A" w:rsidR="00685227" w:rsidRPr="0087744D" w:rsidRDefault="00685227" w:rsidP="00685227">
      <w:pPr>
        <w:spacing w:line="360" w:lineRule="auto"/>
        <w:jc w:val="center"/>
        <w:rPr>
          <w:b/>
          <w:bCs/>
          <w:sz w:val="24"/>
          <w:szCs w:val="24"/>
        </w:rPr>
      </w:pPr>
      <w:r w:rsidRPr="0087744D">
        <w:rPr>
          <w:b/>
          <w:bCs/>
          <w:sz w:val="24"/>
          <w:szCs w:val="24"/>
        </w:rPr>
        <w:t>SVETOVÝ DEŇ VODY vo Vihorlatskom múzeu v Humennom</w:t>
      </w:r>
    </w:p>
    <w:p w14:paraId="49B50B9E" w14:textId="77777777" w:rsidR="00434E58" w:rsidRDefault="00434E58" w:rsidP="00E3644C">
      <w:pPr>
        <w:jc w:val="center"/>
        <w:rPr>
          <w:b/>
          <w:sz w:val="40"/>
        </w:rPr>
      </w:pPr>
    </w:p>
    <w:p w14:paraId="0072DEBA" w14:textId="77777777" w:rsidR="00685227" w:rsidRDefault="00685227" w:rsidP="00685227">
      <w:pPr>
        <w:spacing w:line="360" w:lineRule="auto"/>
        <w:jc w:val="center"/>
        <w:rPr>
          <w:b/>
          <w:bCs/>
          <w:sz w:val="24"/>
          <w:szCs w:val="24"/>
        </w:rPr>
      </w:pPr>
      <w:r w:rsidRPr="0087744D">
        <w:rPr>
          <w:b/>
          <w:bCs/>
          <w:sz w:val="24"/>
          <w:szCs w:val="24"/>
        </w:rPr>
        <w:t>23. – 27.</w:t>
      </w:r>
      <w:r>
        <w:rPr>
          <w:b/>
          <w:bCs/>
          <w:sz w:val="24"/>
          <w:szCs w:val="24"/>
        </w:rPr>
        <w:t xml:space="preserve"> </w:t>
      </w:r>
      <w:r w:rsidRPr="0087744D">
        <w:rPr>
          <w:b/>
          <w:bCs/>
          <w:sz w:val="24"/>
          <w:szCs w:val="24"/>
        </w:rPr>
        <w:t xml:space="preserve">marca 2026 v priestoroch prírodovednej expozície </w:t>
      </w:r>
    </w:p>
    <w:p w14:paraId="10A21938" w14:textId="65B589C3" w:rsidR="00685227" w:rsidRDefault="00685227" w:rsidP="00685227">
      <w:pPr>
        <w:spacing w:line="360" w:lineRule="auto"/>
        <w:jc w:val="center"/>
        <w:rPr>
          <w:b/>
          <w:bCs/>
          <w:sz w:val="24"/>
          <w:szCs w:val="24"/>
        </w:rPr>
      </w:pPr>
      <w:r w:rsidRPr="0087744D">
        <w:rPr>
          <w:b/>
          <w:bCs/>
          <w:sz w:val="24"/>
          <w:szCs w:val="24"/>
        </w:rPr>
        <w:t>Vihorlatského múzea v Humennom.</w:t>
      </w:r>
    </w:p>
    <w:p w14:paraId="64A1072F" w14:textId="77777777" w:rsidR="001D75D1" w:rsidRPr="00DF7E4C" w:rsidRDefault="001D75D1" w:rsidP="00E06C0D">
      <w:pPr>
        <w:jc w:val="both"/>
        <w:rPr>
          <w:sz w:val="28"/>
        </w:rPr>
      </w:pPr>
    </w:p>
    <w:p w14:paraId="0CFA315F" w14:textId="02C5ECB4" w:rsidR="00685227" w:rsidRDefault="00E06C0D" w:rsidP="00685227">
      <w:pPr>
        <w:spacing w:line="360" w:lineRule="auto"/>
        <w:rPr>
          <w:sz w:val="24"/>
          <w:szCs w:val="24"/>
        </w:rPr>
      </w:pPr>
      <w:r w:rsidRPr="00685227">
        <w:rPr>
          <w:sz w:val="24"/>
          <w:szCs w:val="24"/>
          <w:lang w:eastAsia="sk-SK"/>
        </w:rPr>
        <w:t xml:space="preserve">Vihorlatské múzeum v Humennom srdečne pozýva </w:t>
      </w:r>
      <w:r w:rsidR="00685227">
        <w:rPr>
          <w:sz w:val="24"/>
          <w:szCs w:val="24"/>
          <w:lang w:eastAsia="sk-SK"/>
        </w:rPr>
        <w:t>na t</w:t>
      </w:r>
      <w:r w:rsidR="00685227" w:rsidRPr="0087744D">
        <w:rPr>
          <w:sz w:val="24"/>
          <w:szCs w:val="24"/>
        </w:rPr>
        <w:t>ematické podujatie</w:t>
      </w:r>
      <w:r w:rsidR="00685227">
        <w:rPr>
          <w:sz w:val="24"/>
          <w:szCs w:val="24"/>
        </w:rPr>
        <w:t xml:space="preserve"> pri príležitosti Svetového dňa vody</w:t>
      </w:r>
      <w:r w:rsidR="00F7769B">
        <w:rPr>
          <w:sz w:val="24"/>
          <w:szCs w:val="24"/>
        </w:rPr>
        <w:t xml:space="preserve">, ktorý si každoročne pripomíname </w:t>
      </w:r>
      <w:r w:rsidR="00685227">
        <w:rPr>
          <w:sz w:val="24"/>
          <w:szCs w:val="24"/>
        </w:rPr>
        <w:t>22. mar</w:t>
      </w:r>
      <w:r w:rsidR="00F7769B">
        <w:rPr>
          <w:sz w:val="24"/>
          <w:szCs w:val="24"/>
        </w:rPr>
        <w:t xml:space="preserve">ca. </w:t>
      </w:r>
      <w:r w:rsidR="00685227">
        <w:rPr>
          <w:sz w:val="24"/>
          <w:szCs w:val="24"/>
        </w:rPr>
        <w:t xml:space="preserve"> </w:t>
      </w:r>
      <w:r w:rsidR="00F7769B">
        <w:rPr>
          <w:sz w:val="24"/>
          <w:szCs w:val="24"/>
        </w:rPr>
        <w:t xml:space="preserve">Podujatie </w:t>
      </w:r>
      <w:r w:rsidR="00685227">
        <w:rPr>
          <w:sz w:val="24"/>
          <w:szCs w:val="24"/>
        </w:rPr>
        <w:t>predstaví žiakom 2. stupňa základných škôl význam vody pre život na Zemi a jej rôzne podoby v prírode. Počas prehliadky prírodovednej expozície sa žiaci oboznámia s vodnými ekosystémami, od potokov a riek až po jazerá či rybníky. Dozvedia sa, ako sú ich obyvatelia prispôsoben</w:t>
      </w:r>
      <w:r w:rsidR="00232415">
        <w:rPr>
          <w:sz w:val="24"/>
          <w:szCs w:val="24"/>
        </w:rPr>
        <w:t>í</w:t>
      </w:r>
      <w:r w:rsidR="00685227">
        <w:rPr>
          <w:sz w:val="24"/>
          <w:szCs w:val="24"/>
        </w:rPr>
        <w:t xml:space="preserve"> životu vo vodnom prostredí. Program doplnia zaujímavé úlohy, hry a edukačné aktivity, ktoré interaktívnou formou priblížia význam vody pre všetky živé organizmy a potrebu jej ochrany pre budúce generácie. </w:t>
      </w:r>
    </w:p>
    <w:p w14:paraId="6AF30B68" w14:textId="3D24FE5E" w:rsidR="00E06C0D" w:rsidRPr="00867AC6" w:rsidRDefault="00E06C0D" w:rsidP="00E06C0D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sz w:val="24"/>
          <w:szCs w:val="24"/>
          <w:lang w:eastAsia="sk-SK"/>
        </w:rPr>
      </w:pPr>
      <w:r w:rsidRPr="00867AC6">
        <w:rPr>
          <w:b/>
          <w:bCs/>
          <w:sz w:val="24"/>
          <w:szCs w:val="24"/>
          <w:lang w:eastAsia="sk-SK"/>
        </w:rPr>
        <w:t>Termín podujatia:</w:t>
      </w:r>
    </w:p>
    <w:p w14:paraId="67A60FAF" w14:textId="2E2064A1" w:rsidR="00685227" w:rsidRPr="00685227" w:rsidRDefault="00685227" w:rsidP="00E06C0D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sz w:val="24"/>
          <w:szCs w:val="24"/>
        </w:rPr>
      </w:pPr>
      <w:r w:rsidRPr="00685227">
        <w:rPr>
          <w:sz w:val="24"/>
          <w:szCs w:val="24"/>
        </w:rPr>
        <w:t xml:space="preserve">23. – 27. marca 2026 </w:t>
      </w:r>
    </w:p>
    <w:p w14:paraId="3FCAAA0F" w14:textId="77777777" w:rsidR="00685227" w:rsidRDefault="00E06C0D" w:rsidP="00685227">
      <w:pPr>
        <w:rPr>
          <w:b/>
          <w:bCs/>
          <w:sz w:val="24"/>
          <w:szCs w:val="24"/>
          <w:lang w:eastAsia="sk-SK"/>
        </w:rPr>
      </w:pPr>
      <w:r w:rsidRPr="00867AC6">
        <w:rPr>
          <w:b/>
          <w:bCs/>
          <w:sz w:val="24"/>
          <w:szCs w:val="24"/>
          <w:lang w:eastAsia="sk-SK"/>
        </w:rPr>
        <w:t>Časy prehliadok:</w:t>
      </w:r>
    </w:p>
    <w:p w14:paraId="4C30DA85" w14:textId="4042051B" w:rsidR="00685227" w:rsidRDefault="00E06C0D" w:rsidP="00685227">
      <w:pPr>
        <w:rPr>
          <w:sz w:val="24"/>
          <w:szCs w:val="24"/>
        </w:rPr>
      </w:pPr>
      <w:r w:rsidRPr="00867AC6">
        <w:rPr>
          <w:sz w:val="24"/>
          <w:szCs w:val="24"/>
          <w:lang w:eastAsia="sk-SK"/>
        </w:rPr>
        <w:br/>
      </w:r>
      <w:r w:rsidR="00685227" w:rsidRPr="00685227">
        <w:rPr>
          <w:sz w:val="24"/>
          <w:szCs w:val="24"/>
        </w:rPr>
        <w:t>Na podujatie je potrebné prihlásiť sa vopred na tel. č. 057/775 22 40 - RNDr. Z. Andrejčáková</w:t>
      </w:r>
    </w:p>
    <w:p w14:paraId="3FEE2579" w14:textId="77777777" w:rsidR="00685227" w:rsidRPr="00685227" w:rsidRDefault="00685227" w:rsidP="00685227">
      <w:pPr>
        <w:rPr>
          <w:sz w:val="24"/>
          <w:szCs w:val="24"/>
        </w:rPr>
      </w:pPr>
    </w:p>
    <w:p w14:paraId="17CE7C06" w14:textId="77777777" w:rsidR="00A21D05" w:rsidRDefault="00E06C0D" w:rsidP="00685227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b/>
          <w:bCs/>
          <w:sz w:val="24"/>
          <w:szCs w:val="24"/>
        </w:rPr>
      </w:pPr>
      <w:r w:rsidRPr="00685227">
        <w:rPr>
          <w:b/>
          <w:bCs/>
          <w:sz w:val="24"/>
          <w:szCs w:val="24"/>
        </w:rPr>
        <w:t>Vstupné:</w:t>
      </w:r>
    </w:p>
    <w:p w14:paraId="3A7B0594" w14:textId="0F0A438F" w:rsidR="00685227" w:rsidRPr="00685227" w:rsidRDefault="00685227" w:rsidP="00685227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sz w:val="24"/>
          <w:szCs w:val="24"/>
        </w:rPr>
      </w:pPr>
      <w:r w:rsidRPr="00685227">
        <w:rPr>
          <w:sz w:val="24"/>
          <w:szCs w:val="24"/>
        </w:rPr>
        <w:t>2€ / žiak ZŠ</w:t>
      </w:r>
    </w:p>
    <w:p w14:paraId="5ACB0F56" w14:textId="68F6DC21" w:rsidR="00685227" w:rsidRDefault="00867AC6" w:rsidP="00B20DF0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b/>
          <w:bCs/>
          <w:sz w:val="24"/>
          <w:szCs w:val="24"/>
        </w:rPr>
      </w:pPr>
      <w:r w:rsidRPr="00867AC6">
        <w:rPr>
          <w:b/>
          <w:bCs/>
          <w:sz w:val="24"/>
          <w:szCs w:val="24"/>
        </w:rPr>
        <w:t>Kontakt:</w:t>
      </w:r>
      <w:r w:rsidR="00E06C0D" w:rsidRPr="00867AC6">
        <w:rPr>
          <w:sz w:val="24"/>
          <w:szCs w:val="24"/>
        </w:rPr>
        <w:t xml:space="preserve"> </w:t>
      </w:r>
      <w:r w:rsidR="00685227">
        <w:rPr>
          <w:sz w:val="24"/>
          <w:szCs w:val="24"/>
        </w:rPr>
        <w:t xml:space="preserve">tel. </w:t>
      </w:r>
      <w:r w:rsidR="00E06C0D" w:rsidRPr="00867AC6">
        <w:rPr>
          <w:sz w:val="24"/>
          <w:szCs w:val="24"/>
        </w:rPr>
        <w:t>057/775</w:t>
      </w:r>
      <w:r w:rsidRPr="00867AC6">
        <w:rPr>
          <w:sz w:val="24"/>
          <w:szCs w:val="24"/>
        </w:rPr>
        <w:t xml:space="preserve"> </w:t>
      </w:r>
      <w:r w:rsidR="00E06C0D" w:rsidRPr="00867AC6">
        <w:rPr>
          <w:sz w:val="24"/>
          <w:szCs w:val="24"/>
        </w:rPr>
        <w:t>2240</w:t>
      </w:r>
      <w:r w:rsidR="00685227">
        <w:rPr>
          <w:sz w:val="24"/>
          <w:szCs w:val="24"/>
        </w:rPr>
        <w:t xml:space="preserve">, </w:t>
      </w:r>
      <w:r w:rsidR="00E06C0D" w:rsidRPr="00867AC6">
        <w:rPr>
          <w:sz w:val="24"/>
          <w:szCs w:val="24"/>
        </w:rPr>
        <w:t xml:space="preserve"> </w:t>
      </w:r>
      <w:r w:rsidR="00685227">
        <w:rPr>
          <w:sz w:val="24"/>
          <w:szCs w:val="24"/>
        </w:rPr>
        <w:t xml:space="preserve">email: </w:t>
      </w:r>
      <w:r w:rsidR="00685227" w:rsidRPr="00685227">
        <w:rPr>
          <w:sz w:val="24"/>
          <w:szCs w:val="24"/>
        </w:rPr>
        <w:t>zuzana.andrejcakova@muzeumhumenne.sk</w:t>
      </w:r>
      <w:r w:rsidR="00685227" w:rsidRPr="00685227">
        <w:rPr>
          <w:b/>
          <w:bCs/>
          <w:sz w:val="24"/>
          <w:szCs w:val="24"/>
        </w:rPr>
        <w:t xml:space="preserve"> </w:t>
      </w:r>
    </w:p>
    <w:p w14:paraId="6F068013" w14:textId="057B0066" w:rsidR="00181E2E" w:rsidRPr="00867AC6" w:rsidRDefault="00E06C0D" w:rsidP="00B20DF0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b/>
          <w:bCs/>
          <w:sz w:val="24"/>
          <w:szCs w:val="24"/>
          <w:lang w:eastAsia="sk-SK"/>
        </w:rPr>
      </w:pPr>
      <w:r w:rsidRPr="00867AC6">
        <w:rPr>
          <w:b/>
          <w:bCs/>
          <w:sz w:val="24"/>
          <w:szCs w:val="24"/>
          <w:lang w:eastAsia="sk-SK"/>
        </w:rPr>
        <w:t>Tešíme sa na vašu návštevu!</w:t>
      </w:r>
    </w:p>
    <w:p w14:paraId="321431C0" w14:textId="77777777" w:rsidR="00867AC6" w:rsidRPr="00867AC6" w:rsidRDefault="00867AC6" w:rsidP="00B20DF0">
      <w:pPr>
        <w:overflowPunct/>
        <w:autoSpaceDE/>
        <w:autoSpaceDN/>
        <w:adjustRightInd/>
        <w:spacing w:before="100" w:beforeAutospacing="1" w:after="100" w:afterAutospacing="1" w:line="360" w:lineRule="auto"/>
        <w:jc w:val="both"/>
        <w:textAlignment w:val="auto"/>
        <w:rPr>
          <w:b/>
          <w:bCs/>
          <w:sz w:val="24"/>
          <w:szCs w:val="24"/>
          <w:lang w:eastAsia="sk-SK"/>
        </w:rPr>
      </w:pPr>
    </w:p>
    <w:sectPr w:rsidR="00867AC6" w:rsidRPr="00867AC6" w:rsidSect="00A74F86">
      <w:footerReference w:type="default" r:id="rId8"/>
      <w:headerReference w:type="first" r:id="rId9"/>
      <w:footerReference w:type="first" r:id="rId10"/>
      <w:pgSz w:w="11906" w:h="16838" w:code="9"/>
      <w:pgMar w:top="1531" w:right="851" w:bottom="1418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25482" w14:textId="77777777" w:rsidR="004C14EF" w:rsidRDefault="004C14EF" w:rsidP="000D4A67">
      <w:r>
        <w:separator/>
      </w:r>
    </w:p>
  </w:endnote>
  <w:endnote w:type="continuationSeparator" w:id="0">
    <w:p w14:paraId="09FE4DC0" w14:textId="77777777" w:rsidR="004C14EF" w:rsidRDefault="004C14EF" w:rsidP="000D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imbusSans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1F98B" w14:textId="77777777" w:rsidR="00B97B4C" w:rsidRPr="00D80BD4" w:rsidRDefault="00B97B4C" w:rsidP="00D75083">
    <w:pPr>
      <w:framePr w:w="3313" w:h="865" w:hSpace="141" w:wrap="around" w:vAnchor="text" w:hAnchor="page" w:x="1575" w:y="-129"/>
      <w:rPr>
        <w:rFonts w:ascii="Arial" w:hAnsi="Arial" w:cs="Arial"/>
        <w:b/>
        <w:sz w:val="18"/>
        <w:szCs w:val="18"/>
      </w:rPr>
    </w:pPr>
    <w:r w:rsidRPr="00D80BD4">
      <w:rPr>
        <w:rFonts w:ascii="Arial" w:hAnsi="Arial" w:cs="Arial"/>
        <w:b/>
        <w:sz w:val="18"/>
        <w:szCs w:val="18"/>
      </w:rPr>
      <w:t xml:space="preserve">Tel. sekretariát: </w:t>
    </w:r>
    <w:r w:rsidRPr="00D80BD4">
      <w:rPr>
        <w:rFonts w:ascii="Arial" w:hAnsi="Arial" w:cs="Arial"/>
        <w:b/>
        <w:sz w:val="18"/>
        <w:szCs w:val="18"/>
      </w:rPr>
      <w:tab/>
      <w:t xml:space="preserve">00421 57 7752240 </w:t>
    </w:r>
  </w:p>
  <w:p w14:paraId="0AAF15DA" w14:textId="77777777" w:rsidR="00B97B4C" w:rsidRPr="00D80BD4" w:rsidRDefault="00B97B4C" w:rsidP="00D75083">
    <w:pPr>
      <w:pStyle w:val="Popis"/>
      <w:framePr w:w="3313" w:h="865" w:wrap="around" w:x="1575" w:y="-129"/>
      <w:tabs>
        <w:tab w:val="left" w:pos="284"/>
      </w:tabs>
      <w:rPr>
        <w:rFonts w:cs="Arial"/>
        <w:sz w:val="18"/>
        <w:szCs w:val="18"/>
      </w:rPr>
    </w:pPr>
    <w:r w:rsidRPr="00D80BD4">
      <w:rPr>
        <w:rFonts w:cs="Arial"/>
        <w:sz w:val="18"/>
        <w:szCs w:val="18"/>
      </w:rPr>
      <w:t xml:space="preserve">Riaditeľ:             </w:t>
    </w:r>
    <w:r w:rsidRPr="00D80BD4">
      <w:rPr>
        <w:rFonts w:cs="Arial"/>
        <w:sz w:val="18"/>
        <w:szCs w:val="18"/>
      </w:rPr>
      <w:tab/>
      <w:t>00421 57 7753176</w:t>
    </w:r>
  </w:p>
  <w:p w14:paraId="79E60331" w14:textId="77777777" w:rsidR="00B97B4C" w:rsidRPr="00D80BD4" w:rsidRDefault="00B97B4C" w:rsidP="00D75083">
    <w:pPr>
      <w:framePr w:w="3313" w:h="865" w:hSpace="141" w:wrap="around" w:vAnchor="text" w:hAnchor="page" w:x="1575" w:y="-129"/>
      <w:tabs>
        <w:tab w:val="left" w:pos="284"/>
      </w:tabs>
      <w:rPr>
        <w:rFonts w:ascii="Arial" w:hAnsi="Arial" w:cs="Arial"/>
        <w:b/>
        <w:sz w:val="18"/>
        <w:szCs w:val="18"/>
      </w:rPr>
    </w:pPr>
    <w:r w:rsidRPr="00D80BD4">
      <w:rPr>
        <w:rFonts w:ascii="Arial" w:hAnsi="Arial" w:cs="Arial"/>
        <w:b/>
        <w:sz w:val="18"/>
        <w:szCs w:val="18"/>
      </w:rPr>
      <w:t xml:space="preserve">Skanzen:           </w:t>
    </w:r>
    <w:r w:rsidRPr="00D80BD4">
      <w:rPr>
        <w:rFonts w:ascii="Arial" w:hAnsi="Arial" w:cs="Arial"/>
        <w:b/>
        <w:sz w:val="18"/>
        <w:szCs w:val="18"/>
      </w:rPr>
      <w:tab/>
    </w:r>
    <w:r w:rsidRPr="00D80BD4">
      <w:rPr>
        <w:rFonts w:ascii="Arial" w:hAnsi="Arial" w:cs="Arial"/>
        <w:b/>
        <w:sz w:val="18"/>
        <w:szCs w:val="18"/>
      </w:rPr>
      <w:tab/>
      <w:t>00421 57 7755671</w:t>
    </w:r>
  </w:p>
  <w:p w14:paraId="08155515" w14:textId="77777777" w:rsidR="00B97B4C" w:rsidRPr="003F3865" w:rsidRDefault="00B97B4C" w:rsidP="00D75083">
    <w:pPr>
      <w:framePr w:w="3725" w:h="815" w:hSpace="141" w:wrap="around" w:vAnchor="text" w:hAnchor="page" w:x="5045" w:y="-116"/>
      <w:tabs>
        <w:tab w:val="left" w:pos="851"/>
      </w:tabs>
      <w:rPr>
        <w:rFonts w:ascii="Arial" w:hAnsi="Arial" w:cs="Arial"/>
        <w:b/>
        <w:color w:val="000000"/>
        <w:sz w:val="18"/>
        <w:szCs w:val="18"/>
      </w:rPr>
    </w:pPr>
    <w:r w:rsidRPr="003F3865">
      <w:rPr>
        <w:rFonts w:ascii="Arial" w:hAnsi="Arial" w:cs="Arial"/>
        <w:b/>
        <w:sz w:val="18"/>
        <w:szCs w:val="18"/>
      </w:rPr>
      <w:t xml:space="preserve">e-mail:  </w:t>
    </w:r>
    <w:r w:rsidRPr="003F3865">
      <w:rPr>
        <w:rFonts w:ascii="Arial" w:hAnsi="Arial" w:cs="Arial"/>
        <w:b/>
        <w:sz w:val="18"/>
        <w:szCs w:val="18"/>
      </w:rPr>
      <w:tab/>
    </w:r>
    <w:r w:rsidRPr="00FF244D">
      <w:rPr>
        <w:rFonts w:ascii="Arial" w:hAnsi="Arial" w:cs="Arial"/>
        <w:b/>
        <w:sz w:val="18"/>
        <w:szCs w:val="18"/>
      </w:rPr>
      <w:t>sekretariat@muzeumhumenne.sk</w:t>
    </w:r>
  </w:p>
  <w:p w14:paraId="356DB7DC" w14:textId="77777777" w:rsidR="00B97B4C" w:rsidRPr="00893B3F" w:rsidRDefault="00B97B4C" w:rsidP="00D75083">
    <w:pPr>
      <w:framePr w:w="3725" w:h="815" w:hSpace="141" w:wrap="around" w:vAnchor="text" w:hAnchor="page" w:x="5045" w:y="-116"/>
      <w:tabs>
        <w:tab w:val="left" w:pos="851"/>
      </w:tabs>
      <w:rPr>
        <w:rFonts w:ascii="Arial" w:hAnsi="Arial" w:cs="Arial"/>
        <w:b/>
        <w:color w:val="000000"/>
        <w:sz w:val="18"/>
        <w:szCs w:val="18"/>
      </w:rPr>
    </w:pPr>
    <w:r w:rsidRPr="00893B3F">
      <w:rPr>
        <w:rFonts w:ascii="Arial" w:hAnsi="Arial" w:cs="Arial"/>
        <w:b/>
        <w:color w:val="000000"/>
        <w:sz w:val="18"/>
        <w:szCs w:val="18"/>
      </w:rPr>
      <w:t>web:</w:t>
    </w:r>
    <w:r w:rsidRPr="00893B3F">
      <w:rPr>
        <w:rFonts w:ascii="Arial" w:hAnsi="Arial" w:cs="Arial"/>
        <w:b/>
        <w:color w:val="000000"/>
        <w:sz w:val="18"/>
        <w:szCs w:val="18"/>
      </w:rPr>
      <w:tab/>
    </w:r>
    <w:hyperlink r:id="rId1" w:history="1">
      <w:r w:rsidRPr="00893B3F">
        <w:rPr>
          <w:rStyle w:val="Hypertextovprepojenie"/>
          <w:rFonts w:ascii="Arial" w:hAnsi="Arial" w:cs="Arial"/>
          <w:b/>
          <w:color w:val="000000"/>
          <w:sz w:val="18"/>
          <w:szCs w:val="18"/>
          <w:u w:val="none"/>
        </w:rPr>
        <w:t>www.muzeumhumenne.sk</w:t>
      </w:r>
    </w:hyperlink>
  </w:p>
  <w:p w14:paraId="4D33335C" w14:textId="77777777" w:rsidR="00B97B4C" w:rsidRPr="00D80BD4" w:rsidRDefault="00B97B4C" w:rsidP="005B5C04">
    <w:pPr>
      <w:framePr w:w="2261" w:h="877" w:hSpace="141" w:wrap="around" w:vAnchor="text" w:hAnchor="page" w:x="9202" w:y="-104"/>
      <w:tabs>
        <w:tab w:val="left" w:pos="284"/>
      </w:tabs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IČO:  </w:t>
    </w:r>
    <w:r w:rsidRPr="00D80BD4">
      <w:rPr>
        <w:rFonts w:ascii="Arial" w:hAnsi="Arial" w:cs="Arial"/>
        <w:b/>
        <w:sz w:val="18"/>
        <w:szCs w:val="18"/>
      </w:rPr>
      <w:t>37781391</w:t>
    </w:r>
  </w:p>
  <w:p w14:paraId="4046325A" w14:textId="553C4346" w:rsidR="00B97B4C" w:rsidRDefault="009903D6" w:rsidP="00D75083">
    <w:pPr>
      <w:pStyle w:val="Pta"/>
    </w:pPr>
    <w:r>
      <w:rPr>
        <w:noProof/>
        <w:lang w:eastAsia="sk-SK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3842C41A" wp14:editId="4A8E6EC4">
              <wp:simplePos x="0" y="0"/>
              <wp:positionH relativeFrom="column">
                <wp:posOffset>136525</wp:posOffset>
              </wp:positionH>
              <wp:positionV relativeFrom="paragraph">
                <wp:posOffset>-209551</wp:posOffset>
              </wp:positionV>
              <wp:extent cx="5987415" cy="0"/>
              <wp:effectExtent l="0" t="0" r="0" b="0"/>
              <wp:wrapNone/>
              <wp:docPr id="1809511347" name="Rovná spojovacia šípk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87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62529A"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7" o:spid="_x0000_s1026" type="#_x0000_t32" style="position:absolute;margin-left:10.75pt;margin-top:-16.5pt;width:471.45pt;height:0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ETDuAEAAFYDAAAOAAAAZHJzL2Uyb0RvYy54bWysU8Fu2zAMvQ/YPwi6L46DZW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A03F" w14:textId="77777777" w:rsidR="00B97B4C" w:rsidRPr="00D80BD4" w:rsidRDefault="00B97B4C" w:rsidP="00D75083">
    <w:pPr>
      <w:framePr w:w="3313" w:h="865" w:hSpace="141" w:wrap="around" w:vAnchor="text" w:hAnchor="page" w:x="1551" w:y="-116"/>
      <w:rPr>
        <w:rFonts w:ascii="Arial" w:hAnsi="Arial" w:cs="Arial"/>
        <w:b/>
        <w:sz w:val="18"/>
        <w:szCs w:val="18"/>
      </w:rPr>
    </w:pPr>
    <w:r w:rsidRPr="00D80BD4">
      <w:rPr>
        <w:rFonts w:ascii="Arial" w:hAnsi="Arial" w:cs="Arial"/>
        <w:b/>
        <w:sz w:val="18"/>
        <w:szCs w:val="18"/>
      </w:rPr>
      <w:t xml:space="preserve">Tel. sekretariát: </w:t>
    </w:r>
    <w:r w:rsidRPr="00D80BD4">
      <w:rPr>
        <w:rFonts w:ascii="Arial" w:hAnsi="Arial" w:cs="Arial"/>
        <w:b/>
        <w:sz w:val="18"/>
        <w:szCs w:val="18"/>
      </w:rPr>
      <w:tab/>
      <w:t xml:space="preserve">00421 57 7752240 </w:t>
    </w:r>
  </w:p>
  <w:p w14:paraId="2D0882EE" w14:textId="77777777" w:rsidR="00B97B4C" w:rsidRPr="00D80BD4" w:rsidRDefault="00B97B4C" w:rsidP="00D75083">
    <w:pPr>
      <w:pStyle w:val="Popis"/>
      <w:framePr w:w="3313" w:h="865" w:wrap="around" w:x="1551" w:y="-116"/>
      <w:tabs>
        <w:tab w:val="left" w:pos="284"/>
      </w:tabs>
      <w:rPr>
        <w:rFonts w:cs="Arial"/>
        <w:sz w:val="18"/>
        <w:szCs w:val="18"/>
      </w:rPr>
    </w:pPr>
    <w:r w:rsidRPr="00D80BD4">
      <w:rPr>
        <w:rFonts w:cs="Arial"/>
        <w:sz w:val="18"/>
        <w:szCs w:val="18"/>
      </w:rPr>
      <w:t xml:space="preserve">Riaditeľ:             </w:t>
    </w:r>
    <w:r w:rsidRPr="00D80BD4">
      <w:rPr>
        <w:rFonts w:cs="Arial"/>
        <w:sz w:val="18"/>
        <w:szCs w:val="18"/>
      </w:rPr>
      <w:tab/>
      <w:t>00421 57 7753176</w:t>
    </w:r>
  </w:p>
  <w:p w14:paraId="3A93A978" w14:textId="77777777" w:rsidR="00B97B4C" w:rsidRPr="00D80BD4" w:rsidRDefault="00B97B4C" w:rsidP="00D75083">
    <w:pPr>
      <w:framePr w:w="3313" w:h="865" w:hSpace="141" w:wrap="around" w:vAnchor="text" w:hAnchor="page" w:x="1551" w:y="-116"/>
      <w:tabs>
        <w:tab w:val="left" w:pos="284"/>
      </w:tabs>
      <w:rPr>
        <w:rFonts w:ascii="Arial" w:hAnsi="Arial" w:cs="Arial"/>
        <w:b/>
        <w:sz w:val="18"/>
        <w:szCs w:val="18"/>
      </w:rPr>
    </w:pPr>
    <w:r w:rsidRPr="00D80BD4">
      <w:rPr>
        <w:rFonts w:ascii="Arial" w:hAnsi="Arial" w:cs="Arial"/>
        <w:b/>
        <w:sz w:val="18"/>
        <w:szCs w:val="18"/>
      </w:rPr>
      <w:t xml:space="preserve">Skanzen:           </w:t>
    </w:r>
    <w:r w:rsidRPr="00D80BD4">
      <w:rPr>
        <w:rFonts w:ascii="Arial" w:hAnsi="Arial" w:cs="Arial"/>
        <w:b/>
        <w:sz w:val="18"/>
        <w:szCs w:val="18"/>
      </w:rPr>
      <w:tab/>
    </w:r>
    <w:r w:rsidRPr="00D80BD4">
      <w:rPr>
        <w:rFonts w:ascii="Arial" w:hAnsi="Arial" w:cs="Arial"/>
        <w:b/>
        <w:sz w:val="18"/>
        <w:szCs w:val="18"/>
      </w:rPr>
      <w:tab/>
      <w:t>00421 57 7755671</w:t>
    </w:r>
  </w:p>
  <w:p w14:paraId="4DD94599" w14:textId="77777777" w:rsidR="00B97B4C" w:rsidRPr="003F3865" w:rsidRDefault="00290FC8" w:rsidP="00D75083">
    <w:pPr>
      <w:framePr w:w="3725" w:h="815" w:hSpace="141" w:wrap="around" w:vAnchor="text" w:hAnchor="page" w:x="5057" w:y="-116"/>
      <w:tabs>
        <w:tab w:val="left" w:pos="851"/>
      </w:tabs>
      <w:rPr>
        <w:rFonts w:ascii="Arial" w:hAnsi="Arial" w:cs="Arial"/>
        <w:b/>
        <w:color w:val="000000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e-mail:  </w:t>
    </w:r>
    <w:r w:rsidR="00B97B4C" w:rsidRPr="00FF244D">
      <w:rPr>
        <w:rFonts w:ascii="Arial" w:hAnsi="Arial" w:cs="Arial"/>
        <w:b/>
        <w:sz w:val="18"/>
        <w:szCs w:val="18"/>
      </w:rPr>
      <w:t>sekretariat</w:t>
    </w:r>
    <w:r>
      <w:rPr>
        <w:rFonts w:ascii="Arial" w:hAnsi="Arial" w:cs="Arial"/>
        <w:b/>
        <w:sz w:val="18"/>
        <w:szCs w:val="18"/>
      </w:rPr>
      <w:t>1</w:t>
    </w:r>
    <w:r w:rsidR="00B97B4C" w:rsidRPr="00FF244D">
      <w:rPr>
        <w:rFonts w:ascii="Arial" w:hAnsi="Arial" w:cs="Arial"/>
        <w:b/>
        <w:sz w:val="18"/>
        <w:szCs w:val="18"/>
      </w:rPr>
      <w:t>@muzeumhumenne.sk</w:t>
    </w:r>
  </w:p>
  <w:p w14:paraId="234FD2BB" w14:textId="77777777" w:rsidR="00B97B4C" w:rsidRPr="00893B3F" w:rsidRDefault="00B97B4C" w:rsidP="00D75083">
    <w:pPr>
      <w:framePr w:w="3725" w:h="815" w:hSpace="141" w:wrap="around" w:vAnchor="text" w:hAnchor="page" w:x="5057" w:y="-116"/>
      <w:tabs>
        <w:tab w:val="left" w:pos="851"/>
      </w:tabs>
      <w:rPr>
        <w:rFonts w:ascii="Arial" w:hAnsi="Arial" w:cs="Arial"/>
        <w:b/>
        <w:color w:val="000000"/>
        <w:sz w:val="18"/>
        <w:szCs w:val="18"/>
      </w:rPr>
    </w:pPr>
    <w:r w:rsidRPr="00893B3F">
      <w:rPr>
        <w:rFonts w:ascii="Arial" w:hAnsi="Arial" w:cs="Arial"/>
        <w:b/>
        <w:color w:val="000000"/>
        <w:sz w:val="18"/>
        <w:szCs w:val="18"/>
      </w:rPr>
      <w:t>web:</w:t>
    </w:r>
    <w:r w:rsidRPr="00893B3F">
      <w:rPr>
        <w:rFonts w:ascii="Arial" w:hAnsi="Arial" w:cs="Arial"/>
        <w:b/>
        <w:color w:val="000000"/>
        <w:sz w:val="18"/>
        <w:szCs w:val="18"/>
      </w:rPr>
      <w:tab/>
    </w:r>
    <w:hyperlink r:id="rId1" w:history="1">
      <w:r w:rsidRPr="00893B3F">
        <w:rPr>
          <w:rStyle w:val="Hypertextovprepojenie"/>
          <w:rFonts w:ascii="Arial" w:hAnsi="Arial" w:cs="Arial"/>
          <w:b/>
          <w:color w:val="000000"/>
          <w:sz w:val="18"/>
          <w:szCs w:val="18"/>
          <w:u w:val="none"/>
        </w:rPr>
        <w:t>www.muzeumhumenne.sk</w:t>
      </w:r>
    </w:hyperlink>
  </w:p>
  <w:p w14:paraId="485402BC" w14:textId="77777777" w:rsidR="00B97B4C" w:rsidRPr="00D80BD4" w:rsidRDefault="00B97B4C" w:rsidP="00D75083">
    <w:pPr>
      <w:framePr w:w="2261" w:h="877" w:hSpace="141" w:wrap="around" w:vAnchor="text" w:hAnchor="page" w:x="9227" w:y="-91"/>
      <w:tabs>
        <w:tab w:val="left" w:pos="284"/>
      </w:tabs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IČO:  </w:t>
    </w:r>
    <w:r w:rsidRPr="00D80BD4">
      <w:rPr>
        <w:rFonts w:ascii="Arial" w:hAnsi="Arial" w:cs="Arial"/>
        <w:b/>
        <w:sz w:val="18"/>
        <w:szCs w:val="18"/>
      </w:rPr>
      <w:t>37781391</w:t>
    </w:r>
  </w:p>
  <w:p w14:paraId="59F9C5FB" w14:textId="4E2CBE04" w:rsidR="00B97B4C" w:rsidRDefault="009903D6" w:rsidP="00D75083">
    <w:pPr>
      <w:pStyle w:val="Pta"/>
    </w:pPr>
    <w:r>
      <w:rPr>
        <w:noProof/>
        <w:lang w:eastAsia="sk-SK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 wp14:anchorId="2CEF4D99" wp14:editId="4D1C3511">
              <wp:simplePos x="0" y="0"/>
              <wp:positionH relativeFrom="column">
                <wp:posOffset>95250</wp:posOffset>
              </wp:positionH>
              <wp:positionV relativeFrom="paragraph">
                <wp:posOffset>-193676</wp:posOffset>
              </wp:positionV>
              <wp:extent cx="5987415" cy="0"/>
              <wp:effectExtent l="0" t="0" r="0" b="0"/>
              <wp:wrapNone/>
              <wp:docPr id="73286355" name="Rovná spojovacia šípk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87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F60533"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1" o:spid="_x0000_s1026" type="#_x0000_t32" style="position:absolute;margin-left:7.5pt;margin-top:-15.25pt;width:471.4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ETDuAEAAFYDAAAOAAAAZHJzL2Uyb0RvYy54bWysU8Fu2zAMvQ/YPwi6L46DZW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673D0" w14:textId="77777777" w:rsidR="004C14EF" w:rsidRDefault="004C14EF" w:rsidP="000D4A67">
      <w:r>
        <w:separator/>
      </w:r>
    </w:p>
  </w:footnote>
  <w:footnote w:type="continuationSeparator" w:id="0">
    <w:p w14:paraId="6A30DCA0" w14:textId="77777777" w:rsidR="004C14EF" w:rsidRDefault="004C14EF" w:rsidP="000D4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0DEAB" w14:textId="5870545D" w:rsidR="00B97B4C" w:rsidRDefault="009903D6" w:rsidP="00A74F86">
    <w:pPr>
      <w:tabs>
        <w:tab w:val="left" w:pos="851"/>
      </w:tabs>
      <w:jc w:val="center"/>
      <w:rPr>
        <w:rFonts w:ascii="Arial" w:hAnsi="Arial"/>
      </w:rPr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469DF0D" wp14:editId="31D87795">
              <wp:simplePos x="0" y="0"/>
              <wp:positionH relativeFrom="column">
                <wp:posOffset>2447290</wp:posOffset>
              </wp:positionH>
              <wp:positionV relativeFrom="paragraph">
                <wp:posOffset>-6350</wp:posOffset>
              </wp:positionV>
              <wp:extent cx="3594100" cy="541655"/>
              <wp:effectExtent l="0" t="0" r="0" b="0"/>
              <wp:wrapNone/>
              <wp:docPr id="1224713615" name="Textové po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0" cy="5416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380C1B1" w14:textId="77777777" w:rsidR="00B97B4C" w:rsidRPr="00A74F86" w:rsidRDefault="00B97B4C" w:rsidP="00C25BEB">
                          <w:pPr>
                            <w:tabs>
                              <w:tab w:val="left" w:pos="851"/>
                            </w:tabs>
                            <w:spacing w:after="20"/>
                            <w:jc w:val="center"/>
                            <w:rPr>
                              <w:rFonts w:ascii="Arial" w:hAnsi="Arial"/>
                              <w:b/>
                              <w:sz w:val="28"/>
                              <w:szCs w:val="28"/>
                            </w:rPr>
                          </w:pPr>
                          <w:r w:rsidRPr="00A74F86">
                            <w:rPr>
                              <w:rFonts w:ascii="Arial" w:hAnsi="Arial"/>
                              <w:b/>
                              <w:sz w:val="28"/>
                              <w:szCs w:val="28"/>
                            </w:rPr>
                            <w:t>VIHORLATSKÉ MÚZEUM V HUMENNOM</w:t>
                          </w:r>
                        </w:p>
                        <w:p w14:paraId="2D939EB6" w14:textId="77777777" w:rsidR="00B97B4C" w:rsidRPr="00A74F86" w:rsidRDefault="00B97B4C" w:rsidP="00C25BEB">
                          <w:pPr>
                            <w:tabs>
                              <w:tab w:val="left" w:pos="851"/>
                            </w:tabs>
                            <w:spacing w:after="20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 w:rsidRPr="00A74F86">
                            <w:rPr>
                              <w:rFonts w:ascii="Arial" w:hAnsi="Arial"/>
                              <w:b/>
                            </w:rPr>
                            <w:t>NÁMESTIE SLOBODY 1,  066 01 HUMENNÉ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69DF0D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6" type="#_x0000_t202" style="position:absolute;left:0;text-align:left;margin-left:192.7pt;margin-top:-.5pt;width:283pt;height:42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" stroked="f">
              <v:textbox>
                <w:txbxContent>
                  <w:p w14:paraId="7380C1B1" w14:textId="77777777" w:rsidR="00B97B4C" w:rsidRPr="00A74F86" w:rsidRDefault="00B97B4C" w:rsidP="00C25BEB">
                    <w:pPr>
                      <w:tabs>
                        <w:tab w:val="left" w:pos="851"/>
                      </w:tabs>
                      <w:spacing w:after="20"/>
                      <w:jc w:val="center"/>
                      <w:rPr>
                        <w:rFonts w:ascii="Arial" w:hAnsi="Arial"/>
                        <w:b/>
                        <w:sz w:val="28"/>
                        <w:szCs w:val="28"/>
                      </w:rPr>
                    </w:pPr>
                    <w:r w:rsidRPr="00A74F86">
                      <w:rPr>
                        <w:rFonts w:ascii="Arial" w:hAnsi="Arial"/>
                        <w:b/>
                        <w:sz w:val="28"/>
                        <w:szCs w:val="28"/>
                      </w:rPr>
                      <w:t>VIHORLATSKÉ MÚZEUM V HUMENNOM</w:t>
                    </w:r>
                  </w:p>
                  <w:p w14:paraId="2D939EB6" w14:textId="77777777" w:rsidR="00B97B4C" w:rsidRPr="00A74F86" w:rsidRDefault="00B97B4C" w:rsidP="00C25BEB">
                    <w:pPr>
                      <w:tabs>
                        <w:tab w:val="left" w:pos="851"/>
                      </w:tabs>
                      <w:spacing w:after="20"/>
                      <w:jc w:val="center"/>
                      <w:rPr>
                        <w:rFonts w:ascii="Arial" w:hAnsi="Arial"/>
                        <w:b/>
                      </w:rPr>
                    </w:pPr>
                    <w:r w:rsidRPr="00A74F86">
                      <w:rPr>
                        <w:rFonts w:ascii="Arial" w:hAnsi="Arial"/>
                        <w:b/>
                      </w:rPr>
                      <w:t>NÁMESTIE SLOBODY 1,  066 01 HUMENNÉ</w:t>
                    </w:r>
                  </w:p>
                </w:txbxContent>
              </v:textbox>
            </v:shape>
          </w:pict>
        </mc:Fallback>
      </mc:AlternateContent>
    </w:r>
    <w:r w:rsidR="00B97B4C">
      <w:rPr>
        <w:noProof/>
        <w:lang w:eastAsia="sk-SK"/>
      </w:rPr>
      <w:drawing>
        <wp:anchor distT="0" distB="0" distL="114300" distR="114300" simplePos="0" relativeHeight="251659776" behindDoc="1" locked="0" layoutInCell="1" allowOverlap="1" wp14:anchorId="1C9EFA80" wp14:editId="19FCAEE2">
          <wp:simplePos x="0" y="0"/>
          <wp:positionH relativeFrom="column">
            <wp:posOffset>-37465</wp:posOffset>
          </wp:positionH>
          <wp:positionV relativeFrom="paragraph">
            <wp:posOffset>-196215</wp:posOffset>
          </wp:positionV>
          <wp:extent cx="2174875" cy="706755"/>
          <wp:effectExtent l="0" t="0" r="0" b="0"/>
          <wp:wrapNone/>
          <wp:docPr id="7" name="Obrázok 6" descr="hlpa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lpa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9699"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706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sk-SK"/>
      </w:rPr>
      <mc:AlternateContent>
        <mc:Choice Requires="wps">
          <w:drawing>
            <wp:anchor distT="4294967294" distB="4294967294" distL="114300" distR="114300" simplePos="0" relativeHeight="251656704" behindDoc="0" locked="0" layoutInCell="1" allowOverlap="1" wp14:anchorId="0DCDD84A" wp14:editId="1F5D8B3F">
              <wp:simplePos x="0" y="0"/>
              <wp:positionH relativeFrom="column">
                <wp:posOffset>53975</wp:posOffset>
              </wp:positionH>
              <wp:positionV relativeFrom="paragraph">
                <wp:posOffset>510539</wp:posOffset>
              </wp:positionV>
              <wp:extent cx="5987415" cy="0"/>
              <wp:effectExtent l="0" t="0" r="0" b="0"/>
              <wp:wrapNone/>
              <wp:docPr id="1418879179" name="Rovná spojovacia šípk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87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D09D2"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3" o:spid="_x0000_s1026" type="#_x0000_t32" style="position:absolute;margin-left:4.25pt;margin-top:40.2pt;width:471.4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ETDuAEAAFYDAAAOAAAAZHJzL2Uyb0RvYy54bWysU8Fu2zAMvQ/YPwi6L46DZW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F6E5B"/>
    <w:multiLevelType w:val="hybridMultilevel"/>
    <w:tmpl w:val="CBB20CC8"/>
    <w:lvl w:ilvl="0" w:tplc="0D061A60">
      <w:start w:val="3"/>
      <w:numFmt w:val="bullet"/>
      <w:lvlText w:val="-"/>
      <w:lvlJc w:val="left"/>
      <w:pPr>
        <w:ind w:left="720" w:hanging="360"/>
      </w:pPr>
      <w:rPr>
        <w:rFonts w:ascii="NimbusSansL-Regu" w:eastAsiaTheme="minorHAnsi" w:hAnsi="NimbusSansL-Regu" w:cs="NimbusSansL-Regu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402CB"/>
    <w:multiLevelType w:val="multilevel"/>
    <w:tmpl w:val="B3CAC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43409"/>
    <w:multiLevelType w:val="hybridMultilevel"/>
    <w:tmpl w:val="6AD268E6"/>
    <w:lvl w:ilvl="0" w:tplc="315AA228">
      <w:start w:val="4"/>
      <w:numFmt w:val="bullet"/>
      <w:lvlText w:val="-"/>
      <w:lvlJc w:val="left"/>
      <w:pPr>
        <w:ind w:left="412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</w:abstractNum>
  <w:abstractNum w:abstractNumId="3" w15:restartNumberingAfterBreak="0">
    <w:nsid w:val="1AB0016F"/>
    <w:multiLevelType w:val="hybridMultilevel"/>
    <w:tmpl w:val="CADABAA8"/>
    <w:lvl w:ilvl="0" w:tplc="8FF2C4CE">
      <w:start w:val="4"/>
      <w:numFmt w:val="bullet"/>
      <w:lvlText w:val="-"/>
      <w:lvlJc w:val="left"/>
      <w:pPr>
        <w:ind w:left="461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4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2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9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74" w:hanging="360"/>
      </w:pPr>
      <w:rPr>
        <w:rFonts w:ascii="Wingdings" w:hAnsi="Wingdings" w:hint="default"/>
      </w:rPr>
    </w:lvl>
  </w:abstractNum>
  <w:abstractNum w:abstractNumId="4" w15:restartNumberingAfterBreak="0">
    <w:nsid w:val="26030BC6"/>
    <w:multiLevelType w:val="hybridMultilevel"/>
    <w:tmpl w:val="9F56170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731D11"/>
    <w:multiLevelType w:val="hybridMultilevel"/>
    <w:tmpl w:val="95F6739C"/>
    <w:lvl w:ilvl="0" w:tplc="6B08A80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2E693943"/>
    <w:multiLevelType w:val="hybridMultilevel"/>
    <w:tmpl w:val="FF38A5C8"/>
    <w:lvl w:ilvl="0" w:tplc="8FF2C4CE">
      <w:start w:val="4"/>
      <w:numFmt w:val="bullet"/>
      <w:lvlText w:val="-"/>
      <w:lvlJc w:val="left"/>
      <w:pPr>
        <w:ind w:left="819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7" w15:restartNumberingAfterBreak="0">
    <w:nsid w:val="54F20FE6"/>
    <w:multiLevelType w:val="hybridMultilevel"/>
    <w:tmpl w:val="16C8506A"/>
    <w:lvl w:ilvl="0" w:tplc="82D2139E">
      <w:start w:val="6"/>
      <w:numFmt w:val="bullet"/>
      <w:lvlText w:val="-"/>
      <w:lvlJc w:val="left"/>
      <w:pPr>
        <w:ind w:left="4605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8" w15:restartNumberingAfterBreak="0">
    <w:nsid w:val="59101348"/>
    <w:multiLevelType w:val="hybridMultilevel"/>
    <w:tmpl w:val="4650E432"/>
    <w:lvl w:ilvl="0" w:tplc="D988D202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049B8"/>
    <w:multiLevelType w:val="hybridMultilevel"/>
    <w:tmpl w:val="38D6D9BA"/>
    <w:lvl w:ilvl="0" w:tplc="042C8192">
      <w:start w:val="4"/>
      <w:numFmt w:val="bullet"/>
      <w:lvlText w:val="-"/>
      <w:lvlJc w:val="left"/>
      <w:pPr>
        <w:ind w:left="448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</w:abstractNum>
  <w:abstractNum w:abstractNumId="10" w15:restartNumberingAfterBreak="0">
    <w:nsid w:val="635A452D"/>
    <w:multiLevelType w:val="multilevel"/>
    <w:tmpl w:val="17BE5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5744BF"/>
    <w:multiLevelType w:val="hybridMultilevel"/>
    <w:tmpl w:val="592EA6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8840BA"/>
    <w:multiLevelType w:val="hybridMultilevel"/>
    <w:tmpl w:val="E102C2BC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 w16cid:durableId="169872535">
    <w:abstractNumId w:val="5"/>
  </w:num>
  <w:num w:numId="2" w16cid:durableId="1331810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2603038">
    <w:abstractNumId w:val="2"/>
  </w:num>
  <w:num w:numId="4" w16cid:durableId="1513911386">
    <w:abstractNumId w:val="9"/>
  </w:num>
  <w:num w:numId="5" w16cid:durableId="87894063">
    <w:abstractNumId w:val="3"/>
  </w:num>
  <w:num w:numId="6" w16cid:durableId="674501694">
    <w:abstractNumId w:val="6"/>
  </w:num>
  <w:num w:numId="7" w16cid:durableId="1538006853">
    <w:abstractNumId w:val="7"/>
  </w:num>
  <w:num w:numId="8" w16cid:durableId="699549649">
    <w:abstractNumId w:val="8"/>
  </w:num>
  <w:num w:numId="9" w16cid:durableId="1391735124">
    <w:abstractNumId w:val="0"/>
  </w:num>
  <w:num w:numId="10" w16cid:durableId="1249575948">
    <w:abstractNumId w:val="4"/>
  </w:num>
  <w:num w:numId="11" w16cid:durableId="1621913226">
    <w:abstractNumId w:val="12"/>
  </w:num>
  <w:num w:numId="12" w16cid:durableId="151680597">
    <w:abstractNumId w:val="10"/>
  </w:num>
  <w:num w:numId="13" w16cid:durableId="204381984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13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CDC"/>
    <w:rsid w:val="0000165C"/>
    <w:rsid w:val="00007C45"/>
    <w:rsid w:val="000100AC"/>
    <w:rsid w:val="00010B7C"/>
    <w:rsid w:val="000135B6"/>
    <w:rsid w:val="000160D8"/>
    <w:rsid w:val="00016334"/>
    <w:rsid w:val="00020578"/>
    <w:rsid w:val="00021942"/>
    <w:rsid w:val="000221F1"/>
    <w:rsid w:val="00022402"/>
    <w:rsid w:val="0002457E"/>
    <w:rsid w:val="00026DC5"/>
    <w:rsid w:val="00027C6A"/>
    <w:rsid w:val="00032A0A"/>
    <w:rsid w:val="000334F9"/>
    <w:rsid w:val="00034E01"/>
    <w:rsid w:val="00036221"/>
    <w:rsid w:val="000423D5"/>
    <w:rsid w:val="00047A6F"/>
    <w:rsid w:val="0005016E"/>
    <w:rsid w:val="0005192F"/>
    <w:rsid w:val="00051FF2"/>
    <w:rsid w:val="00053DC5"/>
    <w:rsid w:val="00054118"/>
    <w:rsid w:val="00054C2D"/>
    <w:rsid w:val="00055833"/>
    <w:rsid w:val="0005633C"/>
    <w:rsid w:val="00057B13"/>
    <w:rsid w:val="00061019"/>
    <w:rsid w:val="00063153"/>
    <w:rsid w:val="000634A0"/>
    <w:rsid w:val="000637CF"/>
    <w:rsid w:val="000640D8"/>
    <w:rsid w:val="000647A5"/>
    <w:rsid w:val="0007058C"/>
    <w:rsid w:val="00070A05"/>
    <w:rsid w:val="0007185E"/>
    <w:rsid w:val="00073B7E"/>
    <w:rsid w:val="00074BF0"/>
    <w:rsid w:val="000808D7"/>
    <w:rsid w:val="00082C2F"/>
    <w:rsid w:val="00083C2D"/>
    <w:rsid w:val="000862C2"/>
    <w:rsid w:val="00090383"/>
    <w:rsid w:val="0009113E"/>
    <w:rsid w:val="000912C9"/>
    <w:rsid w:val="00094868"/>
    <w:rsid w:val="00095851"/>
    <w:rsid w:val="000A1221"/>
    <w:rsid w:val="000A4D01"/>
    <w:rsid w:val="000A4FBD"/>
    <w:rsid w:val="000A5308"/>
    <w:rsid w:val="000A5FFF"/>
    <w:rsid w:val="000B104E"/>
    <w:rsid w:val="000B313F"/>
    <w:rsid w:val="000B3BF2"/>
    <w:rsid w:val="000B6AF9"/>
    <w:rsid w:val="000C1237"/>
    <w:rsid w:val="000C1A04"/>
    <w:rsid w:val="000C25D5"/>
    <w:rsid w:val="000C6AAF"/>
    <w:rsid w:val="000D0114"/>
    <w:rsid w:val="000D171B"/>
    <w:rsid w:val="000D1CC5"/>
    <w:rsid w:val="000D4A67"/>
    <w:rsid w:val="000D6B53"/>
    <w:rsid w:val="000D7C69"/>
    <w:rsid w:val="000E3631"/>
    <w:rsid w:val="000E428A"/>
    <w:rsid w:val="000E520D"/>
    <w:rsid w:val="000F1B4D"/>
    <w:rsid w:val="000F21EB"/>
    <w:rsid w:val="000F2C42"/>
    <w:rsid w:val="000F3F20"/>
    <w:rsid w:val="000F42C9"/>
    <w:rsid w:val="000F54BF"/>
    <w:rsid w:val="000F5E96"/>
    <w:rsid w:val="0010184B"/>
    <w:rsid w:val="00101B37"/>
    <w:rsid w:val="00101B51"/>
    <w:rsid w:val="001044C0"/>
    <w:rsid w:val="0010478A"/>
    <w:rsid w:val="00105173"/>
    <w:rsid w:val="00105B49"/>
    <w:rsid w:val="00105DFD"/>
    <w:rsid w:val="00105E1B"/>
    <w:rsid w:val="001060CB"/>
    <w:rsid w:val="001107AF"/>
    <w:rsid w:val="001117BD"/>
    <w:rsid w:val="001128FD"/>
    <w:rsid w:val="00116EDF"/>
    <w:rsid w:val="00121014"/>
    <w:rsid w:val="0012363D"/>
    <w:rsid w:val="00127C59"/>
    <w:rsid w:val="00130AC4"/>
    <w:rsid w:val="00131930"/>
    <w:rsid w:val="00131FEE"/>
    <w:rsid w:val="00142597"/>
    <w:rsid w:val="00142A4E"/>
    <w:rsid w:val="0014562F"/>
    <w:rsid w:val="001502BB"/>
    <w:rsid w:val="00150775"/>
    <w:rsid w:val="001526F1"/>
    <w:rsid w:val="001553CB"/>
    <w:rsid w:val="00155B86"/>
    <w:rsid w:val="00161616"/>
    <w:rsid w:val="00165CA9"/>
    <w:rsid w:val="00166431"/>
    <w:rsid w:val="00166B2B"/>
    <w:rsid w:val="0017312D"/>
    <w:rsid w:val="00177BFC"/>
    <w:rsid w:val="001806B8"/>
    <w:rsid w:val="00181770"/>
    <w:rsid w:val="00181E2E"/>
    <w:rsid w:val="00181EE0"/>
    <w:rsid w:val="00183266"/>
    <w:rsid w:val="001872F3"/>
    <w:rsid w:val="001876CB"/>
    <w:rsid w:val="001903E8"/>
    <w:rsid w:val="001949C0"/>
    <w:rsid w:val="00195D3A"/>
    <w:rsid w:val="0019679A"/>
    <w:rsid w:val="00196E69"/>
    <w:rsid w:val="0019707C"/>
    <w:rsid w:val="001A1F27"/>
    <w:rsid w:val="001A2CC3"/>
    <w:rsid w:val="001B24F6"/>
    <w:rsid w:val="001B2611"/>
    <w:rsid w:val="001C1CBD"/>
    <w:rsid w:val="001C1CF9"/>
    <w:rsid w:val="001C3115"/>
    <w:rsid w:val="001C3C01"/>
    <w:rsid w:val="001C547C"/>
    <w:rsid w:val="001C5F55"/>
    <w:rsid w:val="001C6657"/>
    <w:rsid w:val="001D43F6"/>
    <w:rsid w:val="001D75D1"/>
    <w:rsid w:val="001E1B6C"/>
    <w:rsid w:val="001E24F3"/>
    <w:rsid w:val="001E2CA0"/>
    <w:rsid w:val="001E53B4"/>
    <w:rsid w:val="001E5516"/>
    <w:rsid w:val="001E6821"/>
    <w:rsid w:val="001E7989"/>
    <w:rsid w:val="001F14DD"/>
    <w:rsid w:val="001F29DE"/>
    <w:rsid w:val="001F6D1E"/>
    <w:rsid w:val="001F764E"/>
    <w:rsid w:val="0020130E"/>
    <w:rsid w:val="002014A5"/>
    <w:rsid w:val="002018E0"/>
    <w:rsid w:val="00203E7D"/>
    <w:rsid w:val="002049DD"/>
    <w:rsid w:val="00215783"/>
    <w:rsid w:val="00221D28"/>
    <w:rsid w:val="00230657"/>
    <w:rsid w:val="00232415"/>
    <w:rsid w:val="00232A3A"/>
    <w:rsid w:val="00232FE3"/>
    <w:rsid w:val="002372B0"/>
    <w:rsid w:val="0024465A"/>
    <w:rsid w:val="00246EDE"/>
    <w:rsid w:val="00250CC6"/>
    <w:rsid w:val="00251AE3"/>
    <w:rsid w:val="00251D98"/>
    <w:rsid w:val="00251F01"/>
    <w:rsid w:val="00252C31"/>
    <w:rsid w:val="00265973"/>
    <w:rsid w:val="00270E72"/>
    <w:rsid w:val="0027127A"/>
    <w:rsid w:val="00275D40"/>
    <w:rsid w:val="00280FEB"/>
    <w:rsid w:val="00290FC8"/>
    <w:rsid w:val="0029417E"/>
    <w:rsid w:val="0029503A"/>
    <w:rsid w:val="002A3584"/>
    <w:rsid w:val="002A40D4"/>
    <w:rsid w:val="002A46BB"/>
    <w:rsid w:val="002B1555"/>
    <w:rsid w:val="002C1AC7"/>
    <w:rsid w:val="002D2A2F"/>
    <w:rsid w:val="002D4FDC"/>
    <w:rsid w:val="002D5152"/>
    <w:rsid w:val="002D5566"/>
    <w:rsid w:val="002D6A8E"/>
    <w:rsid w:val="002E0D56"/>
    <w:rsid w:val="002E2024"/>
    <w:rsid w:val="002E5B0C"/>
    <w:rsid w:val="002E63BE"/>
    <w:rsid w:val="002F00D6"/>
    <w:rsid w:val="003017B7"/>
    <w:rsid w:val="0030395C"/>
    <w:rsid w:val="00306DDB"/>
    <w:rsid w:val="00307A71"/>
    <w:rsid w:val="00311C81"/>
    <w:rsid w:val="00311FD4"/>
    <w:rsid w:val="003134D4"/>
    <w:rsid w:val="00315C3E"/>
    <w:rsid w:val="00316D62"/>
    <w:rsid w:val="00321124"/>
    <w:rsid w:val="003237AF"/>
    <w:rsid w:val="003247D2"/>
    <w:rsid w:val="003258B2"/>
    <w:rsid w:val="003260F1"/>
    <w:rsid w:val="003263F8"/>
    <w:rsid w:val="003301EB"/>
    <w:rsid w:val="00330A9F"/>
    <w:rsid w:val="00331D1D"/>
    <w:rsid w:val="003331BA"/>
    <w:rsid w:val="003365F6"/>
    <w:rsid w:val="00336725"/>
    <w:rsid w:val="003378D6"/>
    <w:rsid w:val="00340885"/>
    <w:rsid w:val="003425E9"/>
    <w:rsid w:val="00342AA9"/>
    <w:rsid w:val="00344299"/>
    <w:rsid w:val="00344BFB"/>
    <w:rsid w:val="0035082A"/>
    <w:rsid w:val="00351ACE"/>
    <w:rsid w:val="00352805"/>
    <w:rsid w:val="0035394B"/>
    <w:rsid w:val="0035471A"/>
    <w:rsid w:val="00354A02"/>
    <w:rsid w:val="00355651"/>
    <w:rsid w:val="003573D3"/>
    <w:rsid w:val="00360AEC"/>
    <w:rsid w:val="00361F43"/>
    <w:rsid w:val="00363B50"/>
    <w:rsid w:val="003646B5"/>
    <w:rsid w:val="003711B1"/>
    <w:rsid w:val="00371AEE"/>
    <w:rsid w:val="00373209"/>
    <w:rsid w:val="003737DC"/>
    <w:rsid w:val="003755A3"/>
    <w:rsid w:val="003774FD"/>
    <w:rsid w:val="00380A30"/>
    <w:rsid w:val="0038258D"/>
    <w:rsid w:val="0038368C"/>
    <w:rsid w:val="003845EE"/>
    <w:rsid w:val="00384F1B"/>
    <w:rsid w:val="0039016D"/>
    <w:rsid w:val="00390883"/>
    <w:rsid w:val="00391086"/>
    <w:rsid w:val="00392F0F"/>
    <w:rsid w:val="0039357A"/>
    <w:rsid w:val="00395453"/>
    <w:rsid w:val="003A0764"/>
    <w:rsid w:val="003A07EB"/>
    <w:rsid w:val="003A3168"/>
    <w:rsid w:val="003A5B92"/>
    <w:rsid w:val="003A605C"/>
    <w:rsid w:val="003B19AF"/>
    <w:rsid w:val="003B252B"/>
    <w:rsid w:val="003B32CA"/>
    <w:rsid w:val="003B3BB0"/>
    <w:rsid w:val="003B6E5A"/>
    <w:rsid w:val="003C0626"/>
    <w:rsid w:val="003C0974"/>
    <w:rsid w:val="003C0DBD"/>
    <w:rsid w:val="003C238F"/>
    <w:rsid w:val="003C2768"/>
    <w:rsid w:val="003C2FD6"/>
    <w:rsid w:val="003C7BB6"/>
    <w:rsid w:val="003D1DD6"/>
    <w:rsid w:val="003D1FD0"/>
    <w:rsid w:val="003D4684"/>
    <w:rsid w:val="003D548C"/>
    <w:rsid w:val="003D6374"/>
    <w:rsid w:val="003E0127"/>
    <w:rsid w:val="003E1B72"/>
    <w:rsid w:val="003E23B6"/>
    <w:rsid w:val="003E367E"/>
    <w:rsid w:val="003E4C5D"/>
    <w:rsid w:val="003E52E6"/>
    <w:rsid w:val="003E5F5C"/>
    <w:rsid w:val="003E7318"/>
    <w:rsid w:val="003E7792"/>
    <w:rsid w:val="003F01FA"/>
    <w:rsid w:val="003F0281"/>
    <w:rsid w:val="003F1846"/>
    <w:rsid w:val="003F25E2"/>
    <w:rsid w:val="003F3865"/>
    <w:rsid w:val="003F4520"/>
    <w:rsid w:val="00401B29"/>
    <w:rsid w:val="00407EDA"/>
    <w:rsid w:val="00410A98"/>
    <w:rsid w:val="00412F1E"/>
    <w:rsid w:val="0041382F"/>
    <w:rsid w:val="004151EF"/>
    <w:rsid w:val="00415FF7"/>
    <w:rsid w:val="00420ECB"/>
    <w:rsid w:val="004237F5"/>
    <w:rsid w:val="00424A49"/>
    <w:rsid w:val="004262BD"/>
    <w:rsid w:val="004271D6"/>
    <w:rsid w:val="004278CB"/>
    <w:rsid w:val="00427C52"/>
    <w:rsid w:val="00431DE8"/>
    <w:rsid w:val="004327AE"/>
    <w:rsid w:val="00433C5D"/>
    <w:rsid w:val="00434E58"/>
    <w:rsid w:val="00440381"/>
    <w:rsid w:val="00440A30"/>
    <w:rsid w:val="00442519"/>
    <w:rsid w:val="00445FF9"/>
    <w:rsid w:val="00447EB3"/>
    <w:rsid w:val="00455CE0"/>
    <w:rsid w:val="004620BC"/>
    <w:rsid w:val="00463CD4"/>
    <w:rsid w:val="00466E25"/>
    <w:rsid w:val="00466F3A"/>
    <w:rsid w:val="00467078"/>
    <w:rsid w:val="00472F67"/>
    <w:rsid w:val="00474A6A"/>
    <w:rsid w:val="00475898"/>
    <w:rsid w:val="00476BF9"/>
    <w:rsid w:val="00476D4A"/>
    <w:rsid w:val="00484717"/>
    <w:rsid w:val="00487EA9"/>
    <w:rsid w:val="00493155"/>
    <w:rsid w:val="004959EC"/>
    <w:rsid w:val="004977B6"/>
    <w:rsid w:val="004A0577"/>
    <w:rsid w:val="004A0623"/>
    <w:rsid w:val="004A5007"/>
    <w:rsid w:val="004A590E"/>
    <w:rsid w:val="004B1794"/>
    <w:rsid w:val="004B1FA3"/>
    <w:rsid w:val="004B44DA"/>
    <w:rsid w:val="004B5788"/>
    <w:rsid w:val="004B6D21"/>
    <w:rsid w:val="004C14EF"/>
    <w:rsid w:val="004C2661"/>
    <w:rsid w:val="004C3878"/>
    <w:rsid w:val="004C498F"/>
    <w:rsid w:val="004C6EF2"/>
    <w:rsid w:val="004D4664"/>
    <w:rsid w:val="004D6A84"/>
    <w:rsid w:val="004E28BF"/>
    <w:rsid w:val="004E397C"/>
    <w:rsid w:val="004E4CDC"/>
    <w:rsid w:val="004E4DCC"/>
    <w:rsid w:val="004E4FB4"/>
    <w:rsid w:val="004F1584"/>
    <w:rsid w:val="004F18AA"/>
    <w:rsid w:val="004F2DF6"/>
    <w:rsid w:val="004F36B7"/>
    <w:rsid w:val="004F5A4A"/>
    <w:rsid w:val="004F5DCD"/>
    <w:rsid w:val="004F6C0C"/>
    <w:rsid w:val="005004D2"/>
    <w:rsid w:val="005047ED"/>
    <w:rsid w:val="00510414"/>
    <w:rsid w:val="00514E84"/>
    <w:rsid w:val="0051555E"/>
    <w:rsid w:val="00515870"/>
    <w:rsid w:val="00516940"/>
    <w:rsid w:val="005216E8"/>
    <w:rsid w:val="00523216"/>
    <w:rsid w:val="005267D7"/>
    <w:rsid w:val="00527FE6"/>
    <w:rsid w:val="0053152D"/>
    <w:rsid w:val="00531C80"/>
    <w:rsid w:val="00534547"/>
    <w:rsid w:val="00540728"/>
    <w:rsid w:val="00543B11"/>
    <w:rsid w:val="00554472"/>
    <w:rsid w:val="00556DE0"/>
    <w:rsid w:val="005631A0"/>
    <w:rsid w:val="00564EB3"/>
    <w:rsid w:val="005657CF"/>
    <w:rsid w:val="00573843"/>
    <w:rsid w:val="00575BD9"/>
    <w:rsid w:val="00575D1B"/>
    <w:rsid w:val="00575F27"/>
    <w:rsid w:val="005761F9"/>
    <w:rsid w:val="0058234D"/>
    <w:rsid w:val="005836AC"/>
    <w:rsid w:val="005844A7"/>
    <w:rsid w:val="005908BB"/>
    <w:rsid w:val="00591B34"/>
    <w:rsid w:val="00593F9C"/>
    <w:rsid w:val="00597BAA"/>
    <w:rsid w:val="005A1BA2"/>
    <w:rsid w:val="005A3F79"/>
    <w:rsid w:val="005A6069"/>
    <w:rsid w:val="005A7129"/>
    <w:rsid w:val="005B40B4"/>
    <w:rsid w:val="005B5C04"/>
    <w:rsid w:val="005B62AB"/>
    <w:rsid w:val="005B73AD"/>
    <w:rsid w:val="005C0512"/>
    <w:rsid w:val="005C16D5"/>
    <w:rsid w:val="005C494A"/>
    <w:rsid w:val="005C654F"/>
    <w:rsid w:val="005D08B8"/>
    <w:rsid w:val="005D2FE7"/>
    <w:rsid w:val="005D3635"/>
    <w:rsid w:val="005D4FD3"/>
    <w:rsid w:val="005D77F1"/>
    <w:rsid w:val="005E0C63"/>
    <w:rsid w:val="005E1862"/>
    <w:rsid w:val="005E3156"/>
    <w:rsid w:val="005E3263"/>
    <w:rsid w:val="005E39E6"/>
    <w:rsid w:val="005F1D86"/>
    <w:rsid w:val="005F3CF3"/>
    <w:rsid w:val="005F52AC"/>
    <w:rsid w:val="005F5649"/>
    <w:rsid w:val="005F5696"/>
    <w:rsid w:val="005F5710"/>
    <w:rsid w:val="00600C55"/>
    <w:rsid w:val="00600C87"/>
    <w:rsid w:val="00602425"/>
    <w:rsid w:val="00603BF6"/>
    <w:rsid w:val="00610554"/>
    <w:rsid w:val="00611829"/>
    <w:rsid w:val="0061430A"/>
    <w:rsid w:val="00617EF0"/>
    <w:rsid w:val="0062010E"/>
    <w:rsid w:val="00620B5F"/>
    <w:rsid w:val="00625A86"/>
    <w:rsid w:val="00631351"/>
    <w:rsid w:val="006323CA"/>
    <w:rsid w:val="006327BA"/>
    <w:rsid w:val="0063425A"/>
    <w:rsid w:val="00635871"/>
    <w:rsid w:val="006367DF"/>
    <w:rsid w:val="0063763E"/>
    <w:rsid w:val="00640E2D"/>
    <w:rsid w:val="00642337"/>
    <w:rsid w:val="0064342D"/>
    <w:rsid w:val="00647BFC"/>
    <w:rsid w:val="006512DF"/>
    <w:rsid w:val="00652265"/>
    <w:rsid w:val="006546B4"/>
    <w:rsid w:val="0065550D"/>
    <w:rsid w:val="00657C1C"/>
    <w:rsid w:val="0066053F"/>
    <w:rsid w:val="0066188E"/>
    <w:rsid w:val="00664AB3"/>
    <w:rsid w:val="0066750C"/>
    <w:rsid w:val="0067085C"/>
    <w:rsid w:val="0067169D"/>
    <w:rsid w:val="00671A22"/>
    <w:rsid w:val="00672B27"/>
    <w:rsid w:val="0067308D"/>
    <w:rsid w:val="006738CE"/>
    <w:rsid w:val="00677901"/>
    <w:rsid w:val="0068273A"/>
    <w:rsid w:val="00685227"/>
    <w:rsid w:val="0068536B"/>
    <w:rsid w:val="006864E8"/>
    <w:rsid w:val="00686C0D"/>
    <w:rsid w:val="00687B8A"/>
    <w:rsid w:val="00690B56"/>
    <w:rsid w:val="006A30F7"/>
    <w:rsid w:val="006A46D1"/>
    <w:rsid w:val="006A7D78"/>
    <w:rsid w:val="006B25A5"/>
    <w:rsid w:val="006B49CA"/>
    <w:rsid w:val="006B703C"/>
    <w:rsid w:val="006B7E73"/>
    <w:rsid w:val="006C1131"/>
    <w:rsid w:val="006C35AC"/>
    <w:rsid w:val="006C4330"/>
    <w:rsid w:val="006C6E90"/>
    <w:rsid w:val="006D158A"/>
    <w:rsid w:val="006D303B"/>
    <w:rsid w:val="006E6C24"/>
    <w:rsid w:val="006F17FA"/>
    <w:rsid w:val="006F1A60"/>
    <w:rsid w:val="006F7281"/>
    <w:rsid w:val="007001FA"/>
    <w:rsid w:val="00701469"/>
    <w:rsid w:val="00702FA3"/>
    <w:rsid w:val="0071335B"/>
    <w:rsid w:val="007223E7"/>
    <w:rsid w:val="00724C0A"/>
    <w:rsid w:val="00730DE0"/>
    <w:rsid w:val="00731715"/>
    <w:rsid w:val="00731C7A"/>
    <w:rsid w:val="00731FB8"/>
    <w:rsid w:val="00732C35"/>
    <w:rsid w:val="00735B5A"/>
    <w:rsid w:val="00735BB3"/>
    <w:rsid w:val="007373C4"/>
    <w:rsid w:val="007404D2"/>
    <w:rsid w:val="00745F5F"/>
    <w:rsid w:val="0075102C"/>
    <w:rsid w:val="00752F06"/>
    <w:rsid w:val="0075489C"/>
    <w:rsid w:val="007718D4"/>
    <w:rsid w:val="00774361"/>
    <w:rsid w:val="007745CE"/>
    <w:rsid w:val="00774B54"/>
    <w:rsid w:val="00780F46"/>
    <w:rsid w:val="00781B14"/>
    <w:rsid w:val="007837B5"/>
    <w:rsid w:val="007879DC"/>
    <w:rsid w:val="00790C41"/>
    <w:rsid w:val="00793425"/>
    <w:rsid w:val="007941ED"/>
    <w:rsid w:val="00794CA2"/>
    <w:rsid w:val="007A0366"/>
    <w:rsid w:val="007A0EFE"/>
    <w:rsid w:val="007A1526"/>
    <w:rsid w:val="007A1B99"/>
    <w:rsid w:val="007A46FD"/>
    <w:rsid w:val="007A4A92"/>
    <w:rsid w:val="007A6D00"/>
    <w:rsid w:val="007A74A8"/>
    <w:rsid w:val="007B07D7"/>
    <w:rsid w:val="007B2D49"/>
    <w:rsid w:val="007B42AA"/>
    <w:rsid w:val="007B5AF9"/>
    <w:rsid w:val="007B7DDA"/>
    <w:rsid w:val="007C579C"/>
    <w:rsid w:val="007C7D15"/>
    <w:rsid w:val="007D04DA"/>
    <w:rsid w:val="007D1BC4"/>
    <w:rsid w:val="007D2A1C"/>
    <w:rsid w:val="007D3301"/>
    <w:rsid w:val="007D5531"/>
    <w:rsid w:val="007D60A7"/>
    <w:rsid w:val="007D60BF"/>
    <w:rsid w:val="007D6968"/>
    <w:rsid w:val="007D798E"/>
    <w:rsid w:val="007D7DD2"/>
    <w:rsid w:val="007E392C"/>
    <w:rsid w:val="007E3D3B"/>
    <w:rsid w:val="007E4BB0"/>
    <w:rsid w:val="007E54D4"/>
    <w:rsid w:val="007E7C33"/>
    <w:rsid w:val="007F0762"/>
    <w:rsid w:val="007F12B8"/>
    <w:rsid w:val="007F7447"/>
    <w:rsid w:val="00800517"/>
    <w:rsid w:val="008012DD"/>
    <w:rsid w:val="0080429B"/>
    <w:rsid w:val="00804E87"/>
    <w:rsid w:val="0080647B"/>
    <w:rsid w:val="00806CB4"/>
    <w:rsid w:val="008113F7"/>
    <w:rsid w:val="00811C8E"/>
    <w:rsid w:val="008143C8"/>
    <w:rsid w:val="00815A33"/>
    <w:rsid w:val="0081708A"/>
    <w:rsid w:val="00817494"/>
    <w:rsid w:val="00817797"/>
    <w:rsid w:val="0082005D"/>
    <w:rsid w:val="0082253C"/>
    <w:rsid w:val="00823D57"/>
    <w:rsid w:val="00824655"/>
    <w:rsid w:val="00826642"/>
    <w:rsid w:val="0082713F"/>
    <w:rsid w:val="00835534"/>
    <w:rsid w:val="00837A2E"/>
    <w:rsid w:val="00840779"/>
    <w:rsid w:val="00840C85"/>
    <w:rsid w:val="00841C26"/>
    <w:rsid w:val="00844DC9"/>
    <w:rsid w:val="008456E3"/>
    <w:rsid w:val="00845845"/>
    <w:rsid w:val="00847BB2"/>
    <w:rsid w:val="00847F89"/>
    <w:rsid w:val="00850C66"/>
    <w:rsid w:val="00854D96"/>
    <w:rsid w:val="008617B0"/>
    <w:rsid w:val="00865476"/>
    <w:rsid w:val="00867AC6"/>
    <w:rsid w:val="00870A6C"/>
    <w:rsid w:val="00872F95"/>
    <w:rsid w:val="0087553E"/>
    <w:rsid w:val="008774C4"/>
    <w:rsid w:val="00877D1F"/>
    <w:rsid w:val="00883916"/>
    <w:rsid w:val="00884EC5"/>
    <w:rsid w:val="00886867"/>
    <w:rsid w:val="00890D9C"/>
    <w:rsid w:val="00891C7E"/>
    <w:rsid w:val="00893B3F"/>
    <w:rsid w:val="008958F1"/>
    <w:rsid w:val="008A57AF"/>
    <w:rsid w:val="008B081F"/>
    <w:rsid w:val="008B4595"/>
    <w:rsid w:val="008B468F"/>
    <w:rsid w:val="008B55CA"/>
    <w:rsid w:val="008B6067"/>
    <w:rsid w:val="008B7422"/>
    <w:rsid w:val="008C180E"/>
    <w:rsid w:val="008C3ED2"/>
    <w:rsid w:val="008C5028"/>
    <w:rsid w:val="008D10A0"/>
    <w:rsid w:val="008D3455"/>
    <w:rsid w:val="008D50E3"/>
    <w:rsid w:val="008D6584"/>
    <w:rsid w:val="008D6B5A"/>
    <w:rsid w:val="008E4DFB"/>
    <w:rsid w:val="008E5267"/>
    <w:rsid w:val="008E56B7"/>
    <w:rsid w:val="008F34F0"/>
    <w:rsid w:val="008F3C2D"/>
    <w:rsid w:val="008F4455"/>
    <w:rsid w:val="008F4B2E"/>
    <w:rsid w:val="008F559E"/>
    <w:rsid w:val="009017C2"/>
    <w:rsid w:val="00910230"/>
    <w:rsid w:val="00916290"/>
    <w:rsid w:val="00917BCE"/>
    <w:rsid w:val="0092120E"/>
    <w:rsid w:val="00921427"/>
    <w:rsid w:val="00922D7F"/>
    <w:rsid w:val="00924C62"/>
    <w:rsid w:val="009254B7"/>
    <w:rsid w:val="00931F83"/>
    <w:rsid w:val="00937734"/>
    <w:rsid w:val="00941A38"/>
    <w:rsid w:val="00942BF0"/>
    <w:rsid w:val="00944338"/>
    <w:rsid w:val="00944D2E"/>
    <w:rsid w:val="00952E95"/>
    <w:rsid w:val="009545EE"/>
    <w:rsid w:val="00960724"/>
    <w:rsid w:val="00962CB6"/>
    <w:rsid w:val="00963054"/>
    <w:rsid w:val="009702F7"/>
    <w:rsid w:val="00971D1B"/>
    <w:rsid w:val="009732E0"/>
    <w:rsid w:val="0097412A"/>
    <w:rsid w:val="00974366"/>
    <w:rsid w:val="0098125B"/>
    <w:rsid w:val="009903D6"/>
    <w:rsid w:val="00993897"/>
    <w:rsid w:val="00993A2F"/>
    <w:rsid w:val="0099788D"/>
    <w:rsid w:val="009A0EB6"/>
    <w:rsid w:val="009A16BD"/>
    <w:rsid w:val="009A23EF"/>
    <w:rsid w:val="009A672E"/>
    <w:rsid w:val="009B179A"/>
    <w:rsid w:val="009B5190"/>
    <w:rsid w:val="009B7433"/>
    <w:rsid w:val="009C4694"/>
    <w:rsid w:val="009D1859"/>
    <w:rsid w:val="009D353B"/>
    <w:rsid w:val="009D3F8A"/>
    <w:rsid w:val="009D7724"/>
    <w:rsid w:val="009E3786"/>
    <w:rsid w:val="009E4DFF"/>
    <w:rsid w:val="009F063B"/>
    <w:rsid w:val="009F1B2E"/>
    <w:rsid w:val="009F3C1F"/>
    <w:rsid w:val="009F57C3"/>
    <w:rsid w:val="00A001E0"/>
    <w:rsid w:val="00A013BA"/>
    <w:rsid w:val="00A0167F"/>
    <w:rsid w:val="00A03408"/>
    <w:rsid w:val="00A045BF"/>
    <w:rsid w:val="00A04C3B"/>
    <w:rsid w:val="00A055F0"/>
    <w:rsid w:val="00A06DB2"/>
    <w:rsid w:val="00A0791F"/>
    <w:rsid w:val="00A104FE"/>
    <w:rsid w:val="00A13050"/>
    <w:rsid w:val="00A1364B"/>
    <w:rsid w:val="00A21C6B"/>
    <w:rsid w:val="00A21D05"/>
    <w:rsid w:val="00A23D48"/>
    <w:rsid w:val="00A27310"/>
    <w:rsid w:val="00A31B1E"/>
    <w:rsid w:val="00A32048"/>
    <w:rsid w:val="00A3213A"/>
    <w:rsid w:val="00A35007"/>
    <w:rsid w:val="00A40546"/>
    <w:rsid w:val="00A4055E"/>
    <w:rsid w:val="00A419A5"/>
    <w:rsid w:val="00A43D22"/>
    <w:rsid w:val="00A45CA9"/>
    <w:rsid w:val="00A45FE4"/>
    <w:rsid w:val="00A46179"/>
    <w:rsid w:val="00A47339"/>
    <w:rsid w:val="00A510B7"/>
    <w:rsid w:val="00A515D8"/>
    <w:rsid w:val="00A62275"/>
    <w:rsid w:val="00A65724"/>
    <w:rsid w:val="00A724C9"/>
    <w:rsid w:val="00A74F86"/>
    <w:rsid w:val="00A834D7"/>
    <w:rsid w:val="00A87FEF"/>
    <w:rsid w:val="00A91EED"/>
    <w:rsid w:val="00A970B5"/>
    <w:rsid w:val="00AA27B1"/>
    <w:rsid w:val="00AA498A"/>
    <w:rsid w:val="00AA6E0C"/>
    <w:rsid w:val="00AB0EA3"/>
    <w:rsid w:val="00AB1048"/>
    <w:rsid w:val="00AB2EA4"/>
    <w:rsid w:val="00AB3B3E"/>
    <w:rsid w:val="00AB3CAD"/>
    <w:rsid w:val="00AB5ADD"/>
    <w:rsid w:val="00AC170F"/>
    <w:rsid w:val="00AC24D2"/>
    <w:rsid w:val="00AC2B38"/>
    <w:rsid w:val="00AC3F69"/>
    <w:rsid w:val="00AC4B21"/>
    <w:rsid w:val="00AC79CA"/>
    <w:rsid w:val="00AD1C01"/>
    <w:rsid w:val="00AD51A1"/>
    <w:rsid w:val="00AE1A61"/>
    <w:rsid w:val="00AE2849"/>
    <w:rsid w:val="00AE4A83"/>
    <w:rsid w:val="00AE5A98"/>
    <w:rsid w:val="00AE667D"/>
    <w:rsid w:val="00AF4BB6"/>
    <w:rsid w:val="00AF62FC"/>
    <w:rsid w:val="00AF7467"/>
    <w:rsid w:val="00B005FF"/>
    <w:rsid w:val="00B02A4B"/>
    <w:rsid w:val="00B0499A"/>
    <w:rsid w:val="00B10AFF"/>
    <w:rsid w:val="00B12E9C"/>
    <w:rsid w:val="00B16A6A"/>
    <w:rsid w:val="00B20DF0"/>
    <w:rsid w:val="00B242A6"/>
    <w:rsid w:val="00B254C6"/>
    <w:rsid w:val="00B262F2"/>
    <w:rsid w:val="00B269B5"/>
    <w:rsid w:val="00B26D3D"/>
    <w:rsid w:val="00B3029B"/>
    <w:rsid w:val="00B31D39"/>
    <w:rsid w:val="00B33B1C"/>
    <w:rsid w:val="00B33C2D"/>
    <w:rsid w:val="00B409E8"/>
    <w:rsid w:val="00B41023"/>
    <w:rsid w:val="00B410BB"/>
    <w:rsid w:val="00B42C3A"/>
    <w:rsid w:val="00B42DE3"/>
    <w:rsid w:val="00B434DE"/>
    <w:rsid w:val="00B4442B"/>
    <w:rsid w:val="00B44C49"/>
    <w:rsid w:val="00B44E47"/>
    <w:rsid w:val="00B4589B"/>
    <w:rsid w:val="00B45CF8"/>
    <w:rsid w:val="00B50AB5"/>
    <w:rsid w:val="00B52998"/>
    <w:rsid w:val="00B53118"/>
    <w:rsid w:val="00B534C3"/>
    <w:rsid w:val="00B56919"/>
    <w:rsid w:val="00B57117"/>
    <w:rsid w:val="00B57765"/>
    <w:rsid w:val="00B607FF"/>
    <w:rsid w:val="00B61E75"/>
    <w:rsid w:val="00B632EC"/>
    <w:rsid w:val="00B639AB"/>
    <w:rsid w:val="00B67244"/>
    <w:rsid w:val="00B71260"/>
    <w:rsid w:val="00B7177C"/>
    <w:rsid w:val="00B74324"/>
    <w:rsid w:val="00B7500F"/>
    <w:rsid w:val="00B77E8D"/>
    <w:rsid w:val="00B8403D"/>
    <w:rsid w:val="00B9277E"/>
    <w:rsid w:val="00B92ED4"/>
    <w:rsid w:val="00B93056"/>
    <w:rsid w:val="00B94F9A"/>
    <w:rsid w:val="00B97B4C"/>
    <w:rsid w:val="00BA065E"/>
    <w:rsid w:val="00BA1803"/>
    <w:rsid w:val="00BA297C"/>
    <w:rsid w:val="00BA4CBF"/>
    <w:rsid w:val="00BA60C8"/>
    <w:rsid w:val="00BA666E"/>
    <w:rsid w:val="00BA7FE9"/>
    <w:rsid w:val="00BB210E"/>
    <w:rsid w:val="00BB6451"/>
    <w:rsid w:val="00BB6A7D"/>
    <w:rsid w:val="00BB6DBE"/>
    <w:rsid w:val="00BB787A"/>
    <w:rsid w:val="00BB7FD5"/>
    <w:rsid w:val="00BC2961"/>
    <w:rsid w:val="00BC2C41"/>
    <w:rsid w:val="00BC3BED"/>
    <w:rsid w:val="00BC49DB"/>
    <w:rsid w:val="00BC7124"/>
    <w:rsid w:val="00BC7CFA"/>
    <w:rsid w:val="00BD0038"/>
    <w:rsid w:val="00BD039D"/>
    <w:rsid w:val="00BD1E19"/>
    <w:rsid w:val="00BD2202"/>
    <w:rsid w:val="00BD2AC3"/>
    <w:rsid w:val="00BE6A73"/>
    <w:rsid w:val="00BE715D"/>
    <w:rsid w:val="00BF0FB8"/>
    <w:rsid w:val="00BF22EC"/>
    <w:rsid w:val="00BF6696"/>
    <w:rsid w:val="00BF767E"/>
    <w:rsid w:val="00C00C7B"/>
    <w:rsid w:val="00C015CD"/>
    <w:rsid w:val="00C01B3A"/>
    <w:rsid w:val="00C02BA9"/>
    <w:rsid w:val="00C056FF"/>
    <w:rsid w:val="00C10F66"/>
    <w:rsid w:val="00C13C7E"/>
    <w:rsid w:val="00C16A74"/>
    <w:rsid w:val="00C17C50"/>
    <w:rsid w:val="00C2017A"/>
    <w:rsid w:val="00C21279"/>
    <w:rsid w:val="00C220B2"/>
    <w:rsid w:val="00C25296"/>
    <w:rsid w:val="00C253E0"/>
    <w:rsid w:val="00C25BEB"/>
    <w:rsid w:val="00C30CB0"/>
    <w:rsid w:val="00C32955"/>
    <w:rsid w:val="00C32D3B"/>
    <w:rsid w:val="00C33376"/>
    <w:rsid w:val="00C3465F"/>
    <w:rsid w:val="00C35B3D"/>
    <w:rsid w:val="00C36630"/>
    <w:rsid w:val="00C42431"/>
    <w:rsid w:val="00C43A78"/>
    <w:rsid w:val="00C442FC"/>
    <w:rsid w:val="00C46859"/>
    <w:rsid w:val="00C53104"/>
    <w:rsid w:val="00C54CF2"/>
    <w:rsid w:val="00C57D8B"/>
    <w:rsid w:val="00C60CEE"/>
    <w:rsid w:val="00C669BB"/>
    <w:rsid w:val="00C7266E"/>
    <w:rsid w:val="00C72861"/>
    <w:rsid w:val="00C732DF"/>
    <w:rsid w:val="00C74AF7"/>
    <w:rsid w:val="00C74B6A"/>
    <w:rsid w:val="00C77A8E"/>
    <w:rsid w:val="00C813C2"/>
    <w:rsid w:val="00C81968"/>
    <w:rsid w:val="00C842CE"/>
    <w:rsid w:val="00C844F4"/>
    <w:rsid w:val="00C85ACB"/>
    <w:rsid w:val="00C87A09"/>
    <w:rsid w:val="00C93246"/>
    <w:rsid w:val="00C93B64"/>
    <w:rsid w:val="00C95F98"/>
    <w:rsid w:val="00C962B7"/>
    <w:rsid w:val="00CB4457"/>
    <w:rsid w:val="00CB47E3"/>
    <w:rsid w:val="00CB6743"/>
    <w:rsid w:val="00CC0302"/>
    <w:rsid w:val="00CC0EF3"/>
    <w:rsid w:val="00CC4E99"/>
    <w:rsid w:val="00CD2573"/>
    <w:rsid w:val="00CD35AB"/>
    <w:rsid w:val="00CD484B"/>
    <w:rsid w:val="00CD4D50"/>
    <w:rsid w:val="00CD5507"/>
    <w:rsid w:val="00CD5705"/>
    <w:rsid w:val="00CE11F9"/>
    <w:rsid w:val="00CE2FD1"/>
    <w:rsid w:val="00CE3867"/>
    <w:rsid w:val="00CE3AB5"/>
    <w:rsid w:val="00CE7113"/>
    <w:rsid w:val="00CF059A"/>
    <w:rsid w:val="00CF1D35"/>
    <w:rsid w:val="00CF3988"/>
    <w:rsid w:val="00CF41B3"/>
    <w:rsid w:val="00CF532E"/>
    <w:rsid w:val="00CF5C42"/>
    <w:rsid w:val="00CF5F1E"/>
    <w:rsid w:val="00CF7ED2"/>
    <w:rsid w:val="00D00FB0"/>
    <w:rsid w:val="00D02030"/>
    <w:rsid w:val="00D02AC5"/>
    <w:rsid w:val="00D047BC"/>
    <w:rsid w:val="00D06136"/>
    <w:rsid w:val="00D21D7C"/>
    <w:rsid w:val="00D22C54"/>
    <w:rsid w:val="00D23D55"/>
    <w:rsid w:val="00D262AD"/>
    <w:rsid w:val="00D2656A"/>
    <w:rsid w:val="00D30942"/>
    <w:rsid w:val="00D314A2"/>
    <w:rsid w:val="00D33233"/>
    <w:rsid w:val="00D37AB6"/>
    <w:rsid w:val="00D40882"/>
    <w:rsid w:val="00D41EF3"/>
    <w:rsid w:val="00D41F7B"/>
    <w:rsid w:val="00D51ABE"/>
    <w:rsid w:val="00D531FB"/>
    <w:rsid w:val="00D5611E"/>
    <w:rsid w:val="00D57686"/>
    <w:rsid w:val="00D577D3"/>
    <w:rsid w:val="00D57D81"/>
    <w:rsid w:val="00D61251"/>
    <w:rsid w:val="00D6255E"/>
    <w:rsid w:val="00D64027"/>
    <w:rsid w:val="00D641A0"/>
    <w:rsid w:val="00D67888"/>
    <w:rsid w:val="00D703D2"/>
    <w:rsid w:val="00D72F48"/>
    <w:rsid w:val="00D749AD"/>
    <w:rsid w:val="00D75083"/>
    <w:rsid w:val="00D80BD4"/>
    <w:rsid w:val="00D811A8"/>
    <w:rsid w:val="00D8158E"/>
    <w:rsid w:val="00D869ED"/>
    <w:rsid w:val="00D965F6"/>
    <w:rsid w:val="00D96A71"/>
    <w:rsid w:val="00DA5427"/>
    <w:rsid w:val="00DA740F"/>
    <w:rsid w:val="00DB4260"/>
    <w:rsid w:val="00DB6413"/>
    <w:rsid w:val="00DB7E9A"/>
    <w:rsid w:val="00DC0BA7"/>
    <w:rsid w:val="00DC4EC1"/>
    <w:rsid w:val="00DC5A31"/>
    <w:rsid w:val="00DC6A59"/>
    <w:rsid w:val="00DC6B4F"/>
    <w:rsid w:val="00DC6EEC"/>
    <w:rsid w:val="00DC706F"/>
    <w:rsid w:val="00DD32EE"/>
    <w:rsid w:val="00DD5480"/>
    <w:rsid w:val="00DD6ED5"/>
    <w:rsid w:val="00DD717B"/>
    <w:rsid w:val="00DE0ADA"/>
    <w:rsid w:val="00DE157A"/>
    <w:rsid w:val="00DE4637"/>
    <w:rsid w:val="00DE5AC9"/>
    <w:rsid w:val="00DE7732"/>
    <w:rsid w:val="00DF1FC9"/>
    <w:rsid w:val="00DF255C"/>
    <w:rsid w:val="00DF3357"/>
    <w:rsid w:val="00DF6CC1"/>
    <w:rsid w:val="00DF7E4C"/>
    <w:rsid w:val="00E0534C"/>
    <w:rsid w:val="00E06C0D"/>
    <w:rsid w:val="00E11BEA"/>
    <w:rsid w:val="00E1285E"/>
    <w:rsid w:val="00E15A65"/>
    <w:rsid w:val="00E20373"/>
    <w:rsid w:val="00E20DAF"/>
    <w:rsid w:val="00E22DEE"/>
    <w:rsid w:val="00E235E2"/>
    <w:rsid w:val="00E24457"/>
    <w:rsid w:val="00E24FE8"/>
    <w:rsid w:val="00E30E82"/>
    <w:rsid w:val="00E3644C"/>
    <w:rsid w:val="00E4273C"/>
    <w:rsid w:val="00E433DA"/>
    <w:rsid w:val="00E46D56"/>
    <w:rsid w:val="00E47140"/>
    <w:rsid w:val="00E53648"/>
    <w:rsid w:val="00E575D6"/>
    <w:rsid w:val="00E5784F"/>
    <w:rsid w:val="00E6029D"/>
    <w:rsid w:val="00E62BC9"/>
    <w:rsid w:val="00E63850"/>
    <w:rsid w:val="00E7180E"/>
    <w:rsid w:val="00E7409D"/>
    <w:rsid w:val="00E74386"/>
    <w:rsid w:val="00E75247"/>
    <w:rsid w:val="00E76246"/>
    <w:rsid w:val="00E86E88"/>
    <w:rsid w:val="00E870FA"/>
    <w:rsid w:val="00E87D36"/>
    <w:rsid w:val="00E9594E"/>
    <w:rsid w:val="00E97B86"/>
    <w:rsid w:val="00EA30F2"/>
    <w:rsid w:val="00EA313C"/>
    <w:rsid w:val="00EA42B5"/>
    <w:rsid w:val="00EA5147"/>
    <w:rsid w:val="00EB07E6"/>
    <w:rsid w:val="00EB0AFE"/>
    <w:rsid w:val="00EB18F5"/>
    <w:rsid w:val="00EB40DA"/>
    <w:rsid w:val="00EB4A0F"/>
    <w:rsid w:val="00EB651C"/>
    <w:rsid w:val="00EB6990"/>
    <w:rsid w:val="00EC4E69"/>
    <w:rsid w:val="00ED281D"/>
    <w:rsid w:val="00ED311E"/>
    <w:rsid w:val="00ED4C4C"/>
    <w:rsid w:val="00ED50A7"/>
    <w:rsid w:val="00ED6545"/>
    <w:rsid w:val="00ED7DC3"/>
    <w:rsid w:val="00EE06EB"/>
    <w:rsid w:val="00EE1BCB"/>
    <w:rsid w:val="00EE3AA2"/>
    <w:rsid w:val="00EE4DB8"/>
    <w:rsid w:val="00EE7321"/>
    <w:rsid w:val="00EF0ECC"/>
    <w:rsid w:val="00EF3EBD"/>
    <w:rsid w:val="00EF4601"/>
    <w:rsid w:val="00EF4CFC"/>
    <w:rsid w:val="00EF7BF9"/>
    <w:rsid w:val="00F0227B"/>
    <w:rsid w:val="00F03342"/>
    <w:rsid w:val="00F0377B"/>
    <w:rsid w:val="00F04927"/>
    <w:rsid w:val="00F05976"/>
    <w:rsid w:val="00F06AD0"/>
    <w:rsid w:val="00F2001A"/>
    <w:rsid w:val="00F20DFE"/>
    <w:rsid w:val="00F2124A"/>
    <w:rsid w:val="00F21E2A"/>
    <w:rsid w:val="00F22E8C"/>
    <w:rsid w:val="00F22EFC"/>
    <w:rsid w:val="00F24D10"/>
    <w:rsid w:val="00F3198E"/>
    <w:rsid w:val="00F32EA5"/>
    <w:rsid w:val="00F32FAD"/>
    <w:rsid w:val="00F33EB7"/>
    <w:rsid w:val="00F34166"/>
    <w:rsid w:val="00F344D3"/>
    <w:rsid w:val="00F36926"/>
    <w:rsid w:val="00F376EF"/>
    <w:rsid w:val="00F37B89"/>
    <w:rsid w:val="00F4268F"/>
    <w:rsid w:val="00F45EC4"/>
    <w:rsid w:val="00F50C6A"/>
    <w:rsid w:val="00F51798"/>
    <w:rsid w:val="00F54ED0"/>
    <w:rsid w:val="00F55342"/>
    <w:rsid w:val="00F57194"/>
    <w:rsid w:val="00F607B9"/>
    <w:rsid w:val="00F662E9"/>
    <w:rsid w:val="00F669AA"/>
    <w:rsid w:val="00F67735"/>
    <w:rsid w:val="00F70AF1"/>
    <w:rsid w:val="00F7479E"/>
    <w:rsid w:val="00F7769B"/>
    <w:rsid w:val="00F80870"/>
    <w:rsid w:val="00F81722"/>
    <w:rsid w:val="00F81DC7"/>
    <w:rsid w:val="00F85D76"/>
    <w:rsid w:val="00F90DD1"/>
    <w:rsid w:val="00F94AEA"/>
    <w:rsid w:val="00F974DB"/>
    <w:rsid w:val="00FA24C9"/>
    <w:rsid w:val="00FA2679"/>
    <w:rsid w:val="00FA315E"/>
    <w:rsid w:val="00FA5492"/>
    <w:rsid w:val="00FB4077"/>
    <w:rsid w:val="00FB52CA"/>
    <w:rsid w:val="00FB6023"/>
    <w:rsid w:val="00FB6810"/>
    <w:rsid w:val="00FB7B23"/>
    <w:rsid w:val="00FC07B8"/>
    <w:rsid w:val="00FC4BCD"/>
    <w:rsid w:val="00FC589C"/>
    <w:rsid w:val="00FC6A7F"/>
    <w:rsid w:val="00FD057F"/>
    <w:rsid w:val="00FD5D53"/>
    <w:rsid w:val="00FD7A2A"/>
    <w:rsid w:val="00FE3338"/>
    <w:rsid w:val="00FE47DF"/>
    <w:rsid w:val="00FE6E09"/>
    <w:rsid w:val="00FE7DE7"/>
    <w:rsid w:val="00FF17D2"/>
    <w:rsid w:val="00FF244D"/>
    <w:rsid w:val="00FF26C3"/>
    <w:rsid w:val="00FF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C2A9A"/>
  <w15:docId w15:val="{F99DC457-8C93-4F48-B583-67DCAEA8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17797"/>
    <w:pPr>
      <w:overflowPunct w:val="0"/>
      <w:autoSpaceDE w:val="0"/>
      <w:autoSpaceDN w:val="0"/>
      <w:adjustRightInd w:val="0"/>
      <w:textAlignment w:val="baseline"/>
    </w:pPr>
    <w:rPr>
      <w:lang w:eastAsia="cs-CZ"/>
    </w:rPr>
  </w:style>
  <w:style w:type="paragraph" w:styleId="Nadpis1">
    <w:name w:val="heading 1"/>
    <w:basedOn w:val="Normlny"/>
    <w:next w:val="Normlny"/>
    <w:qFormat/>
    <w:rsid w:val="00817797"/>
    <w:pPr>
      <w:keepNext/>
      <w:outlineLvl w:val="0"/>
    </w:pPr>
    <w:rPr>
      <w:b/>
      <w:bCs/>
      <w:sz w:val="24"/>
    </w:rPr>
  </w:style>
  <w:style w:type="paragraph" w:styleId="Nadpis2">
    <w:name w:val="heading 2"/>
    <w:basedOn w:val="Normlny"/>
    <w:next w:val="Normlny"/>
    <w:qFormat/>
    <w:rsid w:val="00817797"/>
    <w:pPr>
      <w:keepNext/>
      <w:outlineLvl w:val="1"/>
    </w:pPr>
    <w:rPr>
      <w:sz w:val="24"/>
    </w:rPr>
  </w:style>
  <w:style w:type="paragraph" w:styleId="Nadpis3">
    <w:name w:val="heading 3"/>
    <w:basedOn w:val="Normlny"/>
    <w:next w:val="Normlny"/>
    <w:qFormat/>
    <w:rsid w:val="00817797"/>
    <w:pPr>
      <w:keepNext/>
      <w:outlineLvl w:val="2"/>
    </w:pPr>
    <w:rPr>
      <w:sz w:val="24"/>
      <w:u w:val="single"/>
    </w:rPr>
  </w:style>
  <w:style w:type="paragraph" w:styleId="Nadpis4">
    <w:name w:val="heading 4"/>
    <w:basedOn w:val="Normlny"/>
    <w:next w:val="Normlny"/>
    <w:qFormat/>
    <w:rsid w:val="00817797"/>
    <w:pPr>
      <w:keepNext/>
      <w:outlineLvl w:val="3"/>
    </w:pPr>
    <w:rPr>
      <w:b/>
      <w:bCs/>
      <w:sz w:val="24"/>
      <w:u w:val="single"/>
    </w:rPr>
  </w:style>
  <w:style w:type="paragraph" w:styleId="Nadpis5">
    <w:name w:val="heading 5"/>
    <w:basedOn w:val="Normlny"/>
    <w:next w:val="Normlny"/>
    <w:qFormat/>
    <w:rsid w:val="00817797"/>
    <w:pPr>
      <w:keepNext/>
      <w:outlineLvl w:val="4"/>
    </w:pPr>
    <w:rPr>
      <w:b/>
      <w:bCs/>
      <w:sz w:val="28"/>
    </w:rPr>
  </w:style>
  <w:style w:type="paragraph" w:styleId="Nadpis6">
    <w:name w:val="heading 6"/>
    <w:basedOn w:val="Normlny"/>
    <w:next w:val="Normlny"/>
    <w:qFormat/>
    <w:rsid w:val="00817797"/>
    <w:pPr>
      <w:keepNext/>
      <w:jc w:val="both"/>
      <w:outlineLvl w:val="5"/>
    </w:pPr>
    <w:rPr>
      <w:b/>
      <w:bCs/>
      <w:sz w:val="24"/>
      <w:u w:val="single"/>
    </w:rPr>
  </w:style>
  <w:style w:type="paragraph" w:styleId="Nadpis7">
    <w:name w:val="heading 7"/>
    <w:basedOn w:val="Normlny"/>
    <w:next w:val="Normlny"/>
    <w:qFormat/>
    <w:rsid w:val="00817797"/>
    <w:pPr>
      <w:keepNext/>
      <w:outlineLvl w:val="6"/>
    </w:pPr>
    <w:rPr>
      <w:b/>
      <w:bCs/>
      <w:sz w:val="22"/>
    </w:rPr>
  </w:style>
  <w:style w:type="paragraph" w:styleId="Nadpis8">
    <w:name w:val="heading 8"/>
    <w:basedOn w:val="Normlny"/>
    <w:next w:val="Normlny"/>
    <w:qFormat/>
    <w:rsid w:val="00817797"/>
    <w:pPr>
      <w:keepNext/>
      <w:outlineLvl w:val="7"/>
    </w:pPr>
    <w:rPr>
      <w:b/>
      <w:bCs/>
    </w:rPr>
  </w:style>
  <w:style w:type="paragraph" w:styleId="Nadpis9">
    <w:name w:val="heading 9"/>
    <w:basedOn w:val="Normlny"/>
    <w:next w:val="Normlny"/>
    <w:qFormat/>
    <w:rsid w:val="00817797"/>
    <w:pPr>
      <w:keepNext/>
      <w:tabs>
        <w:tab w:val="left" w:pos="709"/>
        <w:tab w:val="left" w:pos="3545"/>
        <w:tab w:val="left" w:pos="5747"/>
      </w:tabs>
      <w:jc w:val="center"/>
      <w:outlineLvl w:val="8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817797"/>
    <w:rPr>
      <w:sz w:val="24"/>
    </w:rPr>
  </w:style>
  <w:style w:type="paragraph" w:styleId="Popis">
    <w:name w:val="caption"/>
    <w:basedOn w:val="Normlny"/>
    <w:next w:val="Normlny"/>
    <w:qFormat/>
    <w:rsid w:val="00817797"/>
    <w:pPr>
      <w:framePr w:w="3186" w:h="3166" w:hSpace="141" w:wrap="around" w:vAnchor="text" w:hAnchor="page" w:x="1146" w:y="-846"/>
    </w:pPr>
    <w:rPr>
      <w:rFonts w:ascii="Arial" w:hAnsi="Arial"/>
      <w:b/>
      <w:sz w:val="22"/>
    </w:rPr>
  </w:style>
  <w:style w:type="paragraph" w:styleId="Zkladntext2">
    <w:name w:val="Body Text 2"/>
    <w:basedOn w:val="Normlny"/>
    <w:semiHidden/>
    <w:rsid w:val="00817797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y"/>
    <w:semiHidden/>
    <w:rsid w:val="00817797"/>
    <w:rPr>
      <w:b/>
      <w:bCs/>
      <w:sz w:val="24"/>
      <w:u w:val="single"/>
    </w:rPr>
  </w:style>
  <w:style w:type="paragraph" w:styleId="Zarkazkladnhotextu">
    <w:name w:val="Body Text Indent"/>
    <w:basedOn w:val="Normlny"/>
    <w:semiHidden/>
    <w:rsid w:val="00817797"/>
    <w:pPr>
      <w:tabs>
        <w:tab w:val="left" w:pos="2321"/>
        <w:tab w:val="left" w:pos="2646"/>
      </w:tabs>
      <w:ind w:firstLine="851"/>
    </w:pPr>
    <w:rPr>
      <w:sz w:val="24"/>
    </w:rPr>
  </w:style>
  <w:style w:type="paragraph" w:styleId="Hlavika">
    <w:name w:val="header"/>
    <w:basedOn w:val="Normlny"/>
    <w:link w:val="HlavikaChar"/>
    <w:semiHidden/>
    <w:rsid w:val="00817797"/>
    <w:pPr>
      <w:tabs>
        <w:tab w:val="center" w:pos="4536"/>
        <w:tab w:val="right" w:pos="9072"/>
      </w:tabs>
      <w:textAlignment w:val="auto"/>
    </w:pPr>
  </w:style>
  <w:style w:type="paragraph" w:styleId="Zarkazkladnhotextu2">
    <w:name w:val="Body Text Indent 2"/>
    <w:basedOn w:val="Normlny"/>
    <w:semiHidden/>
    <w:rsid w:val="00817797"/>
    <w:pPr>
      <w:ind w:firstLine="709"/>
    </w:pPr>
    <w:rPr>
      <w:bCs/>
      <w:iCs/>
      <w:sz w:val="24"/>
    </w:rPr>
  </w:style>
  <w:style w:type="paragraph" w:styleId="Normlnywebov">
    <w:name w:val="Normal (Web)"/>
    <w:basedOn w:val="Normlny"/>
    <w:uiPriority w:val="99"/>
    <w:rsid w:val="0081779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cs-CZ"/>
    </w:rPr>
  </w:style>
  <w:style w:type="paragraph" w:styleId="Zarkazkladnhotextu3">
    <w:name w:val="Body Text Indent 3"/>
    <w:basedOn w:val="Normlny"/>
    <w:semiHidden/>
    <w:rsid w:val="00817797"/>
    <w:pPr>
      <w:ind w:firstLine="708"/>
    </w:pPr>
    <w:rPr>
      <w:sz w:val="22"/>
    </w:rPr>
  </w:style>
  <w:style w:type="paragraph" w:styleId="Nzov">
    <w:name w:val="Title"/>
    <w:basedOn w:val="Normlny"/>
    <w:link w:val="NzovChar"/>
    <w:uiPriority w:val="99"/>
    <w:qFormat/>
    <w:rsid w:val="00817797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Podtitul">
    <w:name w:val="Subtitle"/>
    <w:basedOn w:val="Normlny"/>
    <w:link w:val="PodtitulChar"/>
    <w:qFormat/>
    <w:rsid w:val="00817797"/>
    <w:pPr>
      <w:overflowPunct/>
      <w:autoSpaceDE/>
      <w:autoSpaceDN/>
      <w:adjustRightInd/>
      <w:textAlignment w:val="auto"/>
    </w:pPr>
    <w:rPr>
      <w:b/>
      <w:bCs/>
      <w:i/>
      <w:iCs/>
      <w:sz w:val="24"/>
      <w:szCs w:val="24"/>
    </w:rPr>
  </w:style>
  <w:style w:type="character" w:styleId="Vrazn">
    <w:name w:val="Strong"/>
    <w:uiPriority w:val="22"/>
    <w:qFormat/>
    <w:rsid w:val="00817797"/>
    <w:rPr>
      <w:b/>
      <w:bCs/>
    </w:rPr>
  </w:style>
  <w:style w:type="character" w:styleId="Hypertextovprepojenie">
    <w:name w:val="Hyperlink"/>
    <w:semiHidden/>
    <w:rsid w:val="00817797"/>
    <w:rPr>
      <w:color w:val="0000FF"/>
      <w:u w:val="single"/>
    </w:rPr>
  </w:style>
  <w:style w:type="character" w:styleId="PouitHypertextovPrepojenie">
    <w:name w:val="FollowedHyperlink"/>
    <w:semiHidden/>
    <w:rsid w:val="00817797"/>
    <w:rPr>
      <w:color w:val="800080"/>
      <w:u w:val="single"/>
    </w:rPr>
  </w:style>
  <w:style w:type="character" w:customStyle="1" w:styleId="PodtitulChar">
    <w:name w:val="Podtitul Char"/>
    <w:link w:val="Podtitul"/>
    <w:rsid w:val="000A4FBD"/>
    <w:rPr>
      <w:b/>
      <w:bCs/>
      <w:i/>
      <w:iCs/>
      <w:sz w:val="24"/>
      <w:szCs w:val="24"/>
      <w:lang w:eastAsia="cs-CZ"/>
    </w:rPr>
  </w:style>
  <w:style w:type="character" w:customStyle="1" w:styleId="HlavikaChar">
    <w:name w:val="Hlavička Char"/>
    <w:link w:val="Hlavika"/>
    <w:semiHidden/>
    <w:rsid w:val="00D314A2"/>
    <w:rPr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B445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B4457"/>
    <w:rPr>
      <w:rFonts w:ascii="Tahoma" w:hAnsi="Tahoma" w:cs="Tahoma"/>
      <w:sz w:val="16"/>
      <w:szCs w:val="16"/>
      <w:lang w:eastAsia="cs-CZ"/>
    </w:rPr>
  </w:style>
  <w:style w:type="table" w:styleId="Mriekatabuky">
    <w:name w:val="Table Grid"/>
    <w:basedOn w:val="Normlnatabuka"/>
    <w:uiPriority w:val="59"/>
    <w:rsid w:val="006C6E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7185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zip2">
    <w:name w:val="zip2"/>
    <w:rsid w:val="00C842CE"/>
    <w:rPr>
      <w:b/>
      <w:bCs/>
      <w:sz w:val="34"/>
      <w:szCs w:val="34"/>
    </w:rPr>
  </w:style>
  <w:style w:type="character" w:customStyle="1" w:styleId="post">
    <w:name w:val="post"/>
    <w:basedOn w:val="Predvolenpsmoodseku"/>
    <w:rsid w:val="00C842CE"/>
  </w:style>
  <w:style w:type="paragraph" w:styleId="Pta">
    <w:name w:val="footer"/>
    <w:basedOn w:val="Normlny"/>
    <w:link w:val="PtaChar"/>
    <w:uiPriority w:val="99"/>
    <w:unhideWhenUsed/>
    <w:rsid w:val="000D4A67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0D4A67"/>
    <w:rPr>
      <w:lang w:eastAsia="cs-CZ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A6D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A6D00"/>
    <w:rPr>
      <w:rFonts w:ascii="Courier New" w:hAnsi="Courier New" w:cs="Courier New"/>
    </w:rPr>
  </w:style>
  <w:style w:type="character" w:customStyle="1" w:styleId="NzovChar">
    <w:name w:val="Názov Char"/>
    <w:basedOn w:val="Predvolenpsmoodseku"/>
    <w:link w:val="Nzov"/>
    <w:uiPriority w:val="99"/>
    <w:rsid w:val="007A6D00"/>
    <w:rPr>
      <w:b/>
      <w:bCs/>
      <w:sz w:val="24"/>
      <w:szCs w:val="24"/>
      <w:lang w:eastAsia="cs-CZ"/>
    </w:rPr>
  </w:style>
  <w:style w:type="paragraph" w:styleId="Oznaitext">
    <w:name w:val="Block Text"/>
    <w:basedOn w:val="Normlny"/>
    <w:uiPriority w:val="99"/>
    <w:semiHidden/>
    <w:unhideWhenUsed/>
    <w:rsid w:val="007A6D00"/>
    <w:pPr>
      <w:ind w:left="120" w:right="-288" w:firstLine="420"/>
      <w:jc w:val="both"/>
      <w:textAlignment w:val="auto"/>
    </w:pPr>
    <w:rPr>
      <w:rFonts w:ascii="Arial" w:hAnsi="Arial"/>
      <w:sz w:val="24"/>
      <w:lang w:eastAsia="sk-SK"/>
    </w:rPr>
  </w:style>
  <w:style w:type="paragraph" w:styleId="Bezriadkovania">
    <w:name w:val="No Spacing"/>
    <w:uiPriority w:val="1"/>
    <w:qFormat/>
    <w:rsid w:val="00B005FF"/>
    <w:pPr>
      <w:overflowPunct w:val="0"/>
      <w:autoSpaceDE w:val="0"/>
      <w:autoSpaceDN w:val="0"/>
      <w:adjustRightInd w:val="0"/>
      <w:textAlignment w:val="baseline"/>
    </w:pPr>
    <w:rPr>
      <w:lang w:eastAsia="cs-CZ"/>
    </w:rPr>
  </w:style>
  <w:style w:type="paragraph" w:styleId="Odsekzoznamu">
    <w:name w:val="List Paragraph"/>
    <w:basedOn w:val="Normlny"/>
    <w:uiPriority w:val="34"/>
    <w:qFormat/>
    <w:rsid w:val="007A1526"/>
    <w:pPr>
      <w:ind w:left="720"/>
      <w:contextualSpacing/>
      <w:textAlignment w:val="auto"/>
    </w:pPr>
  </w:style>
  <w:style w:type="character" w:styleId="Nevyrieenzmienka">
    <w:name w:val="Unresolved Mention"/>
    <w:basedOn w:val="Predvolenpsmoodseku"/>
    <w:uiPriority w:val="99"/>
    <w:semiHidden/>
    <w:unhideWhenUsed/>
    <w:rsid w:val="00CD2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7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9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4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5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9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zeumhumenne.s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zeumhumenn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ACOVNE\hlavickovy_papier_sablona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FA201-7B73-4505-BB8C-7F7E6C8D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hlavickovy_papier_sablona</Template>
  <TotalTime>67</TotalTime>
  <Pages>1</Pages>
  <Words>155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Humenné</Company>
  <LinksUpToDate>false</LinksUpToDate>
  <CharactersWithSpaces>1065</CharactersWithSpaces>
  <SharedDoc>false</SharedDoc>
  <HLinks>
    <vt:vector size="12" baseType="variant">
      <vt:variant>
        <vt:i4>1769494</vt:i4>
      </vt:variant>
      <vt:variant>
        <vt:i4>3</vt:i4>
      </vt:variant>
      <vt:variant>
        <vt:i4>0</vt:i4>
      </vt:variant>
      <vt:variant>
        <vt:i4>5</vt:i4>
      </vt:variant>
      <vt:variant>
        <vt:lpwstr>http://www.muzeumhumenne.sk/</vt:lpwstr>
      </vt:variant>
      <vt:variant>
        <vt:lpwstr/>
      </vt:variant>
      <vt:variant>
        <vt:i4>8126551</vt:i4>
      </vt:variant>
      <vt:variant>
        <vt:i4>0</vt:i4>
      </vt:variant>
      <vt:variant>
        <vt:i4>0</vt:i4>
      </vt:variant>
      <vt:variant>
        <vt:i4>5</vt:i4>
      </vt:variant>
      <vt:variant>
        <vt:lpwstr>mailto:sekretariat@muzeumhumenne.sk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Zuzana Andrejčáková</cp:lastModifiedBy>
  <cp:revision>11</cp:revision>
  <cp:lastPrinted>2023-11-28T09:48:00Z</cp:lastPrinted>
  <dcterms:created xsi:type="dcterms:W3CDTF">2026-01-21T13:19:00Z</dcterms:created>
  <dcterms:modified xsi:type="dcterms:W3CDTF">2026-03-10T13:57:00Z</dcterms:modified>
</cp:coreProperties>
</file>